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9E27B4" w14:textId="72F80CF2" w:rsidR="00991E86" w:rsidRPr="00557065" w:rsidRDefault="000B5BF6" w:rsidP="00991E86">
      <w:pPr>
        <w:pStyle w:val="Title"/>
      </w:pPr>
      <w:r w:rsidRPr="00732A60">
        <w:rPr>
          <w:sz w:val="44"/>
          <w:szCs w:val="56"/>
        </w:rPr>
        <w:drawing>
          <wp:anchor distT="0" distB="0" distL="114300" distR="114300" simplePos="0" relativeHeight="251660288" behindDoc="0" locked="0" layoutInCell="1" allowOverlap="1" wp14:anchorId="05223E52" wp14:editId="45A732C4">
            <wp:simplePos x="0" y="0"/>
            <wp:positionH relativeFrom="margin">
              <wp:align>center</wp:align>
            </wp:positionH>
            <wp:positionV relativeFrom="paragraph">
              <wp:posOffset>-228600</wp:posOffset>
            </wp:positionV>
            <wp:extent cx="6672580" cy="176403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7258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E86" w:rsidRPr="00557065">
        <w:t>Client Profile Form</w:t>
      </w:r>
    </w:p>
    <w:p w14:paraId="4D65E50E" w14:textId="6E5BF8DA" w:rsidR="00991E86" w:rsidRDefault="00991E86" w:rsidP="00A10AE3">
      <w:r w:rsidRPr="00E62077">
        <w:t xml:space="preserve">This </w:t>
      </w:r>
      <w:r w:rsidRPr="00A10AE3">
        <w:t>worksheet</w:t>
      </w:r>
      <w:r w:rsidRPr="00E62077">
        <w:t xml:space="preserve"> is to collect the necessary information to complete the appropriate applications for you. Please attempt to fill it out as completely as possible. Exact amounts are not </w:t>
      </w:r>
      <w:proofErr w:type="gramStart"/>
      <w:r w:rsidRPr="00E62077">
        <w:t>necessary,</w:t>
      </w:r>
      <w:proofErr w:type="gramEnd"/>
      <w:r w:rsidRPr="00E62077">
        <w:t xml:space="preserve"> instead ball park values that are reasonably accurate are important.</w:t>
      </w:r>
      <w:r>
        <w:t xml:space="preserve"> </w:t>
      </w:r>
      <w:r w:rsidRPr="00E62077">
        <w:t>When complete return by mail, fax, or secure email.</w:t>
      </w:r>
      <w:r>
        <w:t xml:space="preserve"> </w:t>
      </w:r>
      <w:r w:rsidR="0024670E">
        <w:t xml:space="preserve">If you have questions, please contact us at </w:t>
      </w:r>
      <w:r w:rsidR="0024670E" w:rsidRPr="006213A3">
        <w:rPr>
          <w:u w:val="single"/>
        </w:rPr>
        <w:t>(304) 760-8715</w:t>
      </w:r>
      <w:r w:rsidR="0024670E">
        <w:t xml:space="preserve"> or at </w:t>
      </w:r>
      <w:r w:rsidR="0024670E" w:rsidRPr="006213A3">
        <w:rPr>
          <w:u w:val="single"/>
        </w:rPr>
        <w:t>info@wvhfs.com</w:t>
      </w:r>
    </w:p>
    <w:p w14:paraId="59111A8F" w14:textId="77777777" w:rsidR="00991E86" w:rsidRPr="008C0457" w:rsidRDefault="00991E86" w:rsidP="00FF1636">
      <w:pPr>
        <w:tabs>
          <w:tab w:val="right" w:leader="underscore" w:pos="2880"/>
        </w:tabs>
        <w:spacing w:before="480"/>
      </w:pPr>
      <w:r w:rsidRPr="008C0457">
        <w:t>Date:</w:t>
      </w:r>
      <w:r>
        <w:tab/>
      </w:r>
    </w:p>
    <w:p w14:paraId="5193F7E8" w14:textId="77777777" w:rsidR="00A10AE3" w:rsidRPr="00A10AE3" w:rsidRDefault="00A10AE3" w:rsidP="00FF1636">
      <w:pPr>
        <w:pStyle w:val="Heading1"/>
      </w:pPr>
      <w:r w:rsidRPr="00A10AE3">
        <w:t>Personal Information</w:t>
      </w:r>
    </w:p>
    <w:tbl>
      <w:tblPr>
        <w:tblStyle w:val="TemplateTable"/>
        <w:tblW w:w="5000" w:type="pct"/>
        <w:tblLayout w:type="fixed"/>
        <w:tblLook w:val="0620" w:firstRow="1" w:lastRow="0" w:firstColumn="0" w:lastColumn="0" w:noHBand="1" w:noVBand="1"/>
      </w:tblPr>
      <w:tblGrid>
        <w:gridCol w:w="2772"/>
        <w:gridCol w:w="2652"/>
        <w:gridCol w:w="313"/>
        <w:gridCol w:w="2762"/>
        <w:gridCol w:w="2661"/>
      </w:tblGrid>
      <w:tr w:rsidR="00991E86" w:rsidRPr="008721B0" w14:paraId="5C43C88A" w14:textId="77777777" w:rsidTr="008721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  <w:tblHeader/>
        </w:trPr>
        <w:tc>
          <w:tcPr>
            <w:tcW w:w="5138" w:type="dxa"/>
            <w:gridSpan w:val="2"/>
            <w:noWrap/>
          </w:tcPr>
          <w:p w14:paraId="13A7EDE3" w14:textId="77777777" w:rsidR="00991E86" w:rsidRPr="008721B0" w:rsidRDefault="00991E86" w:rsidP="00A10AE3">
            <w:r w:rsidRPr="008721B0">
              <w:t>Primary Owner</w:t>
            </w:r>
          </w:p>
        </w:tc>
        <w:tc>
          <w:tcPr>
            <w:tcW w:w="236" w:type="dxa"/>
            <w:shd w:val="clear" w:color="auto" w:fill="FFFFFF" w:themeFill="background1"/>
          </w:tcPr>
          <w:p w14:paraId="2C5DE370" w14:textId="77777777" w:rsidR="00991E86" w:rsidRPr="008721B0" w:rsidRDefault="00991E86" w:rsidP="00A10AE3"/>
        </w:tc>
        <w:tc>
          <w:tcPr>
            <w:tcW w:w="5138" w:type="dxa"/>
            <w:gridSpan w:val="2"/>
            <w:noWrap/>
          </w:tcPr>
          <w:p w14:paraId="28EB0C4E" w14:textId="77777777" w:rsidR="00991E86" w:rsidRPr="008721B0" w:rsidRDefault="00991E86" w:rsidP="00A10AE3">
            <w:r w:rsidRPr="008721B0">
              <w:t>Secondary Owner</w:t>
            </w:r>
          </w:p>
        </w:tc>
      </w:tr>
      <w:tr w:rsidR="00A10AE3" w:rsidRPr="008721B0" w14:paraId="279BA13D" w14:textId="77777777" w:rsidTr="00A10AE3">
        <w:trPr>
          <w:trHeight w:val="360"/>
        </w:trPr>
        <w:tc>
          <w:tcPr>
            <w:tcW w:w="2610" w:type="dxa"/>
            <w:noWrap/>
          </w:tcPr>
          <w:p w14:paraId="2F71412B" w14:textId="77777777" w:rsidR="00991E86" w:rsidRPr="008721B0" w:rsidRDefault="00991E86" w:rsidP="00FF117E">
            <w:r w:rsidRPr="008721B0">
              <w:t>Full Legal Name - F/M/L</w:t>
            </w:r>
          </w:p>
        </w:tc>
        <w:tc>
          <w:tcPr>
            <w:tcW w:w="2528" w:type="dxa"/>
            <w:noWrap/>
          </w:tcPr>
          <w:p w14:paraId="26DDE77D" w14:textId="77777777" w:rsidR="00991E86" w:rsidRPr="008721B0" w:rsidRDefault="00991E86" w:rsidP="00FF117E">
            <w:pPr>
              <w:jc w:val="center"/>
            </w:pPr>
          </w:p>
        </w:tc>
        <w:tc>
          <w:tcPr>
            <w:tcW w:w="236" w:type="dxa"/>
            <w:shd w:val="clear" w:color="auto" w:fill="FFFFFF" w:themeFill="background1"/>
          </w:tcPr>
          <w:p w14:paraId="2A066A39" w14:textId="77777777" w:rsidR="00991E86" w:rsidRPr="008721B0" w:rsidRDefault="00991E86" w:rsidP="00FF117E"/>
        </w:tc>
        <w:tc>
          <w:tcPr>
            <w:tcW w:w="2636" w:type="dxa"/>
            <w:noWrap/>
          </w:tcPr>
          <w:p w14:paraId="5325CEF1" w14:textId="77777777" w:rsidR="00991E86" w:rsidRPr="008721B0" w:rsidRDefault="00991E86" w:rsidP="00FF117E">
            <w:r w:rsidRPr="008721B0">
              <w:t>Full Legal name - F/M/L</w:t>
            </w:r>
          </w:p>
        </w:tc>
        <w:tc>
          <w:tcPr>
            <w:tcW w:w="2502" w:type="dxa"/>
            <w:noWrap/>
          </w:tcPr>
          <w:p w14:paraId="6C80E344" w14:textId="77777777" w:rsidR="00991E86" w:rsidRPr="008721B0" w:rsidRDefault="00991E86" w:rsidP="00FF117E">
            <w:pPr>
              <w:jc w:val="center"/>
            </w:pPr>
          </w:p>
        </w:tc>
      </w:tr>
      <w:tr w:rsidR="00A10AE3" w:rsidRPr="008721B0" w14:paraId="6490A5F8" w14:textId="77777777" w:rsidTr="00A10AE3">
        <w:trPr>
          <w:trHeight w:val="360"/>
        </w:trPr>
        <w:tc>
          <w:tcPr>
            <w:tcW w:w="2610" w:type="dxa"/>
            <w:noWrap/>
          </w:tcPr>
          <w:p w14:paraId="18856C9E" w14:textId="77777777" w:rsidR="00991E86" w:rsidRPr="008721B0" w:rsidRDefault="00991E86" w:rsidP="00FF117E">
            <w:r w:rsidRPr="008721B0">
              <w:t>Social Security Number</w:t>
            </w:r>
          </w:p>
        </w:tc>
        <w:tc>
          <w:tcPr>
            <w:tcW w:w="2528" w:type="dxa"/>
            <w:noWrap/>
          </w:tcPr>
          <w:p w14:paraId="51A49980" w14:textId="77777777" w:rsidR="00991E86" w:rsidRPr="008721B0" w:rsidRDefault="00991E86" w:rsidP="00FF117E">
            <w:pPr>
              <w:jc w:val="center"/>
            </w:pPr>
          </w:p>
        </w:tc>
        <w:tc>
          <w:tcPr>
            <w:tcW w:w="236" w:type="dxa"/>
            <w:shd w:val="clear" w:color="auto" w:fill="FFFFFF" w:themeFill="background1"/>
          </w:tcPr>
          <w:p w14:paraId="32A1B4DE" w14:textId="77777777" w:rsidR="00991E86" w:rsidRPr="008721B0" w:rsidRDefault="00991E86" w:rsidP="00FF117E"/>
        </w:tc>
        <w:tc>
          <w:tcPr>
            <w:tcW w:w="2636" w:type="dxa"/>
            <w:noWrap/>
          </w:tcPr>
          <w:p w14:paraId="00A47BAC" w14:textId="77777777" w:rsidR="00991E86" w:rsidRPr="008721B0" w:rsidRDefault="00991E86" w:rsidP="00FF117E">
            <w:r w:rsidRPr="008721B0">
              <w:t>Social Security Number</w:t>
            </w:r>
          </w:p>
        </w:tc>
        <w:tc>
          <w:tcPr>
            <w:tcW w:w="2502" w:type="dxa"/>
            <w:noWrap/>
          </w:tcPr>
          <w:p w14:paraId="412932DA" w14:textId="77777777" w:rsidR="00991E86" w:rsidRPr="008721B0" w:rsidRDefault="00991E86" w:rsidP="00FF117E">
            <w:pPr>
              <w:jc w:val="center"/>
            </w:pPr>
          </w:p>
        </w:tc>
      </w:tr>
      <w:tr w:rsidR="00A10AE3" w:rsidRPr="008721B0" w14:paraId="40279A1F" w14:textId="77777777" w:rsidTr="00A10AE3">
        <w:trPr>
          <w:trHeight w:val="360"/>
        </w:trPr>
        <w:tc>
          <w:tcPr>
            <w:tcW w:w="2610" w:type="dxa"/>
            <w:noWrap/>
          </w:tcPr>
          <w:p w14:paraId="1C3BF90E" w14:textId="77777777" w:rsidR="00991E86" w:rsidRPr="008721B0" w:rsidRDefault="00991E86" w:rsidP="00FF117E">
            <w:r w:rsidRPr="008721B0">
              <w:t>Birthdate</w:t>
            </w:r>
          </w:p>
        </w:tc>
        <w:tc>
          <w:tcPr>
            <w:tcW w:w="2528" w:type="dxa"/>
            <w:noWrap/>
          </w:tcPr>
          <w:p w14:paraId="43CE5F62" w14:textId="77777777" w:rsidR="00991E86" w:rsidRPr="008721B0" w:rsidRDefault="00991E86" w:rsidP="00FF117E">
            <w:pPr>
              <w:jc w:val="center"/>
            </w:pPr>
          </w:p>
        </w:tc>
        <w:tc>
          <w:tcPr>
            <w:tcW w:w="236" w:type="dxa"/>
            <w:shd w:val="clear" w:color="auto" w:fill="FFFFFF" w:themeFill="background1"/>
          </w:tcPr>
          <w:p w14:paraId="5F2E0F83" w14:textId="77777777" w:rsidR="00991E86" w:rsidRPr="008721B0" w:rsidRDefault="00991E86" w:rsidP="00FF117E"/>
        </w:tc>
        <w:tc>
          <w:tcPr>
            <w:tcW w:w="2636" w:type="dxa"/>
            <w:noWrap/>
          </w:tcPr>
          <w:p w14:paraId="0515F76D" w14:textId="77777777" w:rsidR="00991E86" w:rsidRPr="008721B0" w:rsidRDefault="00991E86" w:rsidP="00FF117E">
            <w:r w:rsidRPr="008721B0">
              <w:t>Birthdate</w:t>
            </w:r>
          </w:p>
        </w:tc>
        <w:tc>
          <w:tcPr>
            <w:tcW w:w="2502" w:type="dxa"/>
            <w:noWrap/>
          </w:tcPr>
          <w:p w14:paraId="36C1B41D" w14:textId="77777777" w:rsidR="00991E86" w:rsidRPr="008721B0" w:rsidRDefault="00991E86" w:rsidP="00FF117E">
            <w:pPr>
              <w:jc w:val="center"/>
            </w:pPr>
          </w:p>
        </w:tc>
      </w:tr>
      <w:tr w:rsidR="00A10AE3" w:rsidRPr="008721B0" w14:paraId="43CC3F58" w14:textId="77777777" w:rsidTr="00A10AE3">
        <w:trPr>
          <w:trHeight w:val="360"/>
        </w:trPr>
        <w:tc>
          <w:tcPr>
            <w:tcW w:w="2610" w:type="dxa"/>
            <w:noWrap/>
          </w:tcPr>
          <w:p w14:paraId="4A506C15" w14:textId="77777777" w:rsidR="00991E86" w:rsidRPr="008721B0" w:rsidRDefault="00991E86" w:rsidP="00FF117E">
            <w:r w:rsidRPr="008721B0">
              <w:t>Marital Status</w:t>
            </w:r>
          </w:p>
        </w:tc>
        <w:tc>
          <w:tcPr>
            <w:tcW w:w="2528" w:type="dxa"/>
            <w:noWrap/>
          </w:tcPr>
          <w:p w14:paraId="0A4F2CC9" w14:textId="77777777" w:rsidR="00991E86" w:rsidRPr="008721B0" w:rsidRDefault="00991E86" w:rsidP="00FF117E">
            <w:pPr>
              <w:jc w:val="center"/>
            </w:pPr>
            <w:r w:rsidRPr="008721B0">
              <w:sym w:font="Wingdings" w:char="F06F"/>
            </w:r>
            <w:r w:rsidRPr="008721B0">
              <w:t xml:space="preserve"> Single </w:t>
            </w:r>
            <w:r w:rsidRPr="008721B0">
              <w:sym w:font="Wingdings" w:char="F06F"/>
            </w:r>
            <w:r w:rsidRPr="008721B0">
              <w:t xml:space="preserve"> Married</w:t>
            </w:r>
          </w:p>
        </w:tc>
        <w:tc>
          <w:tcPr>
            <w:tcW w:w="236" w:type="dxa"/>
            <w:shd w:val="clear" w:color="auto" w:fill="FFFFFF" w:themeFill="background1"/>
          </w:tcPr>
          <w:p w14:paraId="1A75D59E" w14:textId="77777777" w:rsidR="00991E86" w:rsidRPr="008721B0" w:rsidRDefault="00991E86" w:rsidP="00FF117E"/>
        </w:tc>
        <w:tc>
          <w:tcPr>
            <w:tcW w:w="2636" w:type="dxa"/>
            <w:noWrap/>
          </w:tcPr>
          <w:p w14:paraId="3590C386" w14:textId="77777777" w:rsidR="00991E86" w:rsidRPr="008721B0" w:rsidRDefault="00991E86" w:rsidP="00FF117E">
            <w:r w:rsidRPr="008721B0">
              <w:t>Marital Status</w:t>
            </w:r>
          </w:p>
        </w:tc>
        <w:tc>
          <w:tcPr>
            <w:tcW w:w="2502" w:type="dxa"/>
            <w:noWrap/>
          </w:tcPr>
          <w:p w14:paraId="0DA9BD34" w14:textId="77777777" w:rsidR="00991E86" w:rsidRPr="008721B0" w:rsidRDefault="00991E86" w:rsidP="00FF117E">
            <w:pPr>
              <w:jc w:val="center"/>
            </w:pPr>
            <w:r w:rsidRPr="008721B0">
              <w:sym w:font="Wingdings" w:char="F06F"/>
            </w:r>
            <w:r w:rsidRPr="008721B0">
              <w:t xml:space="preserve"> Single </w:t>
            </w:r>
            <w:r w:rsidRPr="008721B0">
              <w:sym w:font="Wingdings" w:char="F06F"/>
            </w:r>
            <w:r w:rsidRPr="008721B0">
              <w:t xml:space="preserve"> Married</w:t>
            </w:r>
          </w:p>
        </w:tc>
      </w:tr>
      <w:tr w:rsidR="00A10AE3" w:rsidRPr="008721B0" w14:paraId="608571DA" w14:textId="77777777" w:rsidTr="00A10AE3">
        <w:trPr>
          <w:trHeight w:val="360"/>
        </w:trPr>
        <w:tc>
          <w:tcPr>
            <w:tcW w:w="2610" w:type="dxa"/>
            <w:noWrap/>
          </w:tcPr>
          <w:p w14:paraId="0DA6E970" w14:textId="77777777" w:rsidR="00991E86" w:rsidRPr="008721B0" w:rsidRDefault="00991E86" w:rsidP="00FF117E">
            <w:r w:rsidRPr="008721B0">
              <w:t>Home Phone Number</w:t>
            </w:r>
          </w:p>
        </w:tc>
        <w:tc>
          <w:tcPr>
            <w:tcW w:w="2528" w:type="dxa"/>
            <w:noWrap/>
          </w:tcPr>
          <w:p w14:paraId="575638B1" w14:textId="77777777" w:rsidR="00991E86" w:rsidRPr="008721B0" w:rsidRDefault="00991E86" w:rsidP="00FF117E">
            <w:pPr>
              <w:jc w:val="center"/>
            </w:pPr>
          </w:p>
        </w:tc>
        <w:tc>
          <w:tcPr>
            <w:tcW w:w="236" w:type="dxa"/>
            <w:shd w:val="clear" w:color="auto" w:fill="FFFFFF" w:themeFill="background1"/>
          </w:tcPr>
          <w:p w14:paraId="21C9B153" w14:textId="77777777" w:rsidR="00991E86" w:rsidRPr="008721B0" w:rsidRDefault="00991E86" w:rsidP="00FF117E"/>
        </w:tc>
        <w:tc>
          <w:tcPr>
            <w:tcW w:w="2636" w:type="dxa"/>
            <w:noWrap/>
          </w:tcPr>
          <w:p w14:paraId="51A47A85" w14:textId="77777777" w:rsidR="00991E86" w:rsidRPr="008721B0" w:rsidRDefault="00991E86" w:rsidP="00FF117E">
            <w:r w:rsidRPr="008721B0">
              <w:t>Home Phone Number</w:t>
            </w:r>
          </w:p>
        </w:tc>
        <w:tc>
          <w:tcPr>
            <w:tcW w:w="2502" w:type="dxa"/>
            <w:noWrap/>
          </w:tcPr>
          <w:p w14:paraId="2DFD1117" w14:textId="77777777" w:rsidR="00991E86" w:rsidRPr="008721B0" w:rsidRDefault="00991E86" w:rsidP="00FF117E">
            <w:pPr>
              <w:jc w:val="center"/>
            </w:pPr>
          </w:p>
        </w:tc>
      </w:tr>
      <w:tr w:rsidR="00A10AE3" w:rsidRPr="008721B0" w14:paraId="3FAEFEF0" w14:textId="77777777" w:rsidTr="00A10AE3">
        <w:trPr>
          <w:trHeight w:val="360"/>
        </w:trPr>
        <w:tc>
          <w:tcPr>
            <w:tcW w:w="2610" w:type="dxa"/>
            <w:noWrap/>
          </w:tcPr>
          <w:p w14:paraId="7A6D9182" w14:textId="77777777" w:rsidR="00991E86" w:rsidRPr="008721B0" w:rsidRDefault="00991E86" w:rsidP="00FF117E">
            <w:r w:rsidRPr="008721B0">
              <w:t>Mobile Phone</w:t>
            </w:r>
          </w:p>
        </w:tc>
        <w:tc>
          <w:tcPr>
            <w:tcW w:w="2528" w:type="dxa"/>
            <w:noWrap/>
          </w:tcPr>
          <w:p w14:paraId="587415D8" w14:textId="77777777" w:rsidR="00991E86" w:rsidRPr="008721B0" w:rsidRDefault="00991E86" w:rsidP="00FF117E">
            <w:pPr>
              <w:jc w:val="center"/>
            </w:pPr>
          </w:p>
        </w:tc>
        <w:tc>
          <w:tcPr>
            <w:tcW w:w="236" w:type="dxa"/>
            <w:shd w:val="clear" w:color="auto" w:fill="FFFFFF" w:themeFill="background1"/>
          </w:tcPr>
          <w:p w14:paraId="7876F5C7" w14:textId="77777777" w:rsidR="00991E86" w:rsidRPr="008721B0" w:rsidRDefault="00991E86" w:rsidP="00FF117E"/>
        </w:tc>
        <w:tc>
          <w:tcPr>
            <w:tcW w:w="2636" w:type="dxa"/>
            <w:noWrap/>
          </w:tcPr>
          <w:p w14:paraId="06BFCC3B" w14:textId="77777777" w:rsidR="00991E86" w:rsidRPr="008721B0" w:rsidRDefault="00991E86" w:rsidP="00FF117E">
            <w:r w:rsidRPr="008721B0">
              <w:t>Mobile Phone</w:t>
            </w:r>
          </w:p>
        </w:tc>
        <w:tc>
          <w:tcPr>
            <w:tcW w:w="2502" w:type="dxa"/>
            <w:noWrap/>
          </w:tcPr>
          <w:p w14:paraId="070AAD82" w14:textId="77777777" w:rsidR="00991E86" w:rsidRPr="008721B0" w:rsidRDefault="00991E86" w:rsidP="00FF117E">
            <w:pPr>
              <w:jc w:val="center"/>
            </w:pPr>
          </w:p>
        </w:tc>
      </w:tr>
      <w:tr w:rsidR="00A10AE3" w:rsidRPr="008721B0" w14:paraId="387BA0A5" w14:textId="77777777" w:rsidTr="00A10AE3">
        <w:trPr>
          <w:trHeight w:val="360"/>
        </w:trPr>
        <w:tc>
          <w:tcPr>
            <w:tcW w:w="2610" w:type="dxa"/>
            <w:noWrap/>
          </w:tcPr>
          <w:p w14:paraId="37770532" w14:textId="77777777" w:rsidR="00991E86" w:rsidRPr="008721B0" w:rsidRDefault="00991E86" w:rsidP="00FF117E">
            <w:r w:rsidRPr="008721B0">
              <w:t>Work Phone</w:t>
            </w:r>
          </w:p>
        </w:tc>
        <w:tc>
          <w:tcPr>
            <w:tcW w:w="2528" w:type="dxa"/>
            <w:noWrap/>
          </w:tcPr>
          <w:p w14:paraId="6C0F17FE" w14:textId="77777777" w:rsidR="00991E86" w:rsidRPr="008721B0" w:rsidRDefault="00991E86" w:rsidP="00FF117E">
            <w:pPr>
              <w:jc w:val="center"/>
            </w:pPr>
          </w:p>
        </w:tc>
        <w:tc>
          <w:tcPr>
            <w:tcW w:w="236" w:type="dxa"/>
            <w:shd w:val="clear" w:color="auto" w:fill="FFFFFF" w:themeFill="background1"/>
          </w:tcPr>
          <w:p w14:paraId="1A185A65" w14:textId="77777777" w:rsidR="00991E86" w:rsidRPr="008721B0" w:rsidRDefault="00991E86" w:rsidP="00FF117E"/>
        </w:tc>
        <w:tc>
          <w:tcPr>
            <w:tcW w:w="2636" w:type="dxa"/>
            <w:noWrap/>
          </w:tcPr>
          <w:p w14:paraId="3350968E" w14:textId="77777777" w:rsidR="00991E86" w:rsidRPr="008721B0" w:rsidRDefault="00991E86" w:rsidP="00FF117E">
            <w:r w:rsidRPr="008721B0">
              <w:t>Work Phone</w:t>
            </w:r>
          </w:p>
        </w:tc>
        <w:tc>
          <w:tcPr>
            <w:tcW w:w="2502" w:type="dxa"/>
            <w:noWrap/>
          </w:tcPr>
          <w:p w14:paraId="35AC9277" w14:textId="77777777" w:rsidR="00991E86" w:rsidRPr="008721B0" w:rsidRDefault="00991E86" w:rsidP="00FF117E">
            <w:pPr>
              <w:jc w:val="center"/>
            </w:pPr>
          </w:p>
        </w:tc>
      </w:tr>
      <w:tr w:rsidR="00A10AE3" w:rsidRPr="008721B0" w14:paraId="7B8058ED" w14:textId="77777777" w:rsidTr="00A10AE3">
        <w:trPr>
          <w:trHeight w:val="360"/>
        </w:trPr>
        <w:tc>
          <w:tcPr>
            <w:tcW w:w="2610" w:type="dxa"/>
            <w:noWrap/>
          </w:tcPr>
          <w:p w14:paraId="79CEA35E" w14:textId="77777777" w:rsidR="00991E86" w:rsidRPr="008721B0" w:rsidRDefault="00991E86" w:rsidP="00FF117E">
            <w:r w:rsidRPr="008721B0">
              <w:t>Email Address</w:t>
            </w:r>
          </w:p>
        </w:tc>
        <w:tc>
          <w:tcPr>
            <w:tcW w:w="2528" w:type="dxa"/>
            <w:noWrap/>
          </w:tcPr>
          <w:p w14:paraId="075E4DA7" w14:textId="77777777" w:rsidR="00991E86" w:rsidRPr="008721B0" w:rsidRDefault="00991E86" w:rsidP="00FF117E">
            <w:pPr>
              <w:jc w:val="center"/>
            </w:pPr>
          </w:p>
        </w:tc>
        <w:tc>
          <w:tcPr>
            <w:tcW w:w="236" w:type="dxa"/>
            <w:shd w:val="clear" w:color="auto" w:fill="FFFFFF" w:themeFill="background1"/>
          </w:tcPr>
          <w:p w14:paraId="47D5C6ED" w14:textId="77777777" w:rsidR="00991E86" w:rsidRPr="008721B0" w:rsidRDefault="00991E86" w:rsidP="00FF117E"/>
        </w:tc>
        <w:tc>
          <w:tcPr>
            <w:tcW w:w="2636" w:type="dxa"/>
            <w:noWrap/>
          </w:tcPr>
          <w:p w14:paraId="6F3D41F8" w14:textId="77777777" w:rsidR="00991E86" w:rsidRPr="008721B0" w:rsidRDefault="00991E86" w:rsidP="00FF117E">
            <w:r w:rsidRPr="008721B0">
              <w:t>Email Address</w:t>
            </w:r>
          </w:p>
        </w:tc>
        <w:tc>
          <w:tcPr>
            <w:tcW w:w="2502" w:type="dxa"/>
            <w:noWrap/>
          </w:tcPr>
          <w:p w14:paraId="1C18B910" w14:textId="77777777" w:rsidR="00991E86" w:rsidRPr="008721B0" w:rsidRDefault="00991E86" w:rsidP="00FF117E">
            <w:pPr>
              <w:jc w:val="center"/>
            </w:pPr>
          </w:p>
        </w:tc>
      </w:tr>
      <w:tr w:rsidR="00A10AE3" w:rsidRPr="008721B0" w14:paraId="64EB6367" w14:textId="77777777" w:rsidTr="00A10AE3">
        <w:trPr>
          <w:trHeight w:val="360"/>
        </w:trPr>
        <w:tc>
          <w:tcPr>
            <w:tcW w:w="2610" w:type="dxa"/>
            <w:noWrap/>
          </w:tcPr>
          <w:p w14:paraId="05E06C32" w14:textId="77777777" w:rsidR="00991E86" w:rsidRPr="008721B0" w:rsidRDefault="00991E86" w:rsidP="00FF117E">
            <w:r w:rsidRPr="008721B0">
              <w:t>Home Street Address</w:t>
            </w:r>
          </w:p>
        </w:tc>
        <w:tc>
          <w:tcPr>
            <w:tcW w:w="2528" w:type="dxa"/>
            <w:noWrap/>
          </w:tcPr>
          <w:p w14:paraId="0DA36374" w14:textId="77777777" w:rsidR="00991E86" w:rsidRPr="008721B0" w:rsidRDefault="00991E86" w:rsidP="00FF117E">
            <w:pPr>
              <w:jc w:val="center"/>
            </w:pPr>
          </w:p>
        </w:tc>
        <w:tc>
          <w:tcPr>
            <w:tcW w:w="236" w:type="dxa"/>
            <w:shd w:val="clear" w:color="auto" w:fill="FFFFFF" w:themeFill="background1"/>
          </w:tcPr>
          <w:p w14:paraId="502B0FD6" w14:textId="77777777" w:rsidR="00991E86" w:rsidRPr="008721B0" w:rsidRDefault="00991E86" w:rsidP="00FF117E"/>
        </w:tc>
        <w:tc>
          <w:tcPr>
            <w:tcW w:w="2636" w:type="dxa"/>
            <w:noWrap/>
          </w:tcPr>
          <w:p w14:paraId="1F0B7583" w14:textId="77777777" w:rsidR="00991E86" w:rsidRPr="008721B0" w:rsidRDefault="00991E86" w:rsidP="00FF117E">
            <w:r w:rsidRPr="008721B0">
              <w:t>Home Street Address</w:t>
            </w:r>
          </w:p>
        </w:tc>
        <w:tc>
          <w:tcPr>
            <w:tcW w:w="2502" w:type="dxa"/>
            <w:noWrap/>
          </w:tcPr>
          <w:p w14:paraId="15A7E43B" w14:textId="77777777" w:rsidR="00991E86" w:rsidRPr="008721B0" w:rsidRDefault="00991E86" w:rsidP="00FF117E">
            <w:pPr>
              <w:jc w:val="center"/>
            </w:pPr>
          </w:p>
        </w:tc>
      </w:tr>
      <w:tr w:rsidR="00A10AE3" w:rsidRPr="008721B0" w14:paraId="17D6A66B" w14:textId="77777777" w:rsidTr="00A10AE3">
        <w:trPr>
          <w:trHeight w:val="360"/>
        </w:trPr>
        <w:tc>
          <w:tcPr>
            <w:tcW w:w="2610" w:type="dxa"/>
            <w:noWrap/>
          </w:tcPr>
          <w:p w14:paraId="35515A8F" w14:textId="77777777" w:rsidR="00991E86" w:rsidRPr="008721B0" w:rsidRDefault="00991E86" w:rsidP="00FF117E">
            <w:r w:rsidRPr="008721B0">
              <w:t>City/State/Zip</w:t>
            </w:r>
          </w:p>
        </w:tc>
        <w:tc>
          <w:tcPr>
            <w:tcW w:w="2528" w:type="dxa"/>
            <w:noWrap/>
          </w:tcPr>
          <w:p w14:paraId="0D0BE842" w14:textId="77777777" w:rsidR="00991E86" w:rsidRPr="008721B0" w:rsidRDefault="00991E86" w:rsidP="00FF117E">
            <w:pPr>
              <w:jc w:val="center"/>
            </w:pPr>
          </w:p>
        </w:tc>
        <w:tc>
          <w:tcPr>
            <w:tcW w:w="236" w:type="dxa"/>
            <w:shd w:val="clear" w:color="auto" w:fill="FFFFFF" w:themeFill="background1"/>
          </w:tcPr>
          <w:p w14:paraId="1CD9EA52" w14:textId="77777777" w:rsidR="00991E86" w:rsidRPr="008721B0" w:rsidRDefault="00991E86" w:rsidP="00FF117E"/>
        </w:tc>
        <w:tc>
          <w:tcPr>
            <w:tcW w:w="2636" w:type="dxa"/>
            <w:noWrap/>
          </w:tcPr>
          <w:p w14:paraId="6EFF040F" w14:textId="77777777" w:rsidR="00991E86" w:rsidRPr="008721B0" w:rsidRDefault="00991E86" w:rsidP="00FF117E">
            <w:r w:rsidRPr="008721B0">
              <w:t>City/State/Zip</w:t>
            </w:r>
          </w:p>
        </w:tc>
        <w:tc>
          <w:tcPr>
            <w:tcW w:w="2502" w:type="dxa"/>
            <w:noWrap/>
          </w:tcPr>
          <w:p w14:paraId="484B9D19" w14:textId="77777777" w:rsidR="00991E86" w:rsidRPr="008721B0" w:rsidRDefault="00991E86" w:rsidP="00FF117E">
            <w:pPr>
              <w:jc w:val="center"/>
            </w:pPr>
          </w:p>
        </w:tc>
      </w:tr>
      <w:tr w:rsidR="00A10AE3" w:rsidRPr="008721B0" w14:paraId="6BD1A18F" w14:textId="77777777" w:rsidTr="00A10AE3">
        <w:trPr>
          <w:trHeight w:val="360"/>
        </w:trPr>
        <w:tc>
          <w:tcPr>
            <w:tcW w:w="2610" w:type="dxa"/>
            <w:noWrap/>
          </w:tcPr>
          <w:p w14:paraId="20BB24A6" w14:textId="77777777" w:rsidR="00991E86" w:rsidRPr="008721B0" w:rsidRDefault="00991E86" w:rsidP="00FF117E">
            <w:r w:rsidRPr="008721B0">
              <w:lastRenderedPageBreak/>
              <w:t xml:space="preserve">Mailing Address </w:t>
            </w:r>
            <w:r w:rsidRPr="008721B0">
              <w:rPr>
                <w:vertAlign w:val="superscript"/>
              </w:rPr>
              <w:t>if different</w:t>
            </w:r>
          </w:p>
        </w:tc>
        <w:tc>
          <w:tcPr>
            <w:tcW w:w="2528" w:type="dxa"/>
            <w:noWrap/>
          </w:tcPr>
          <w:p w14:paraId="4679BC9C" w14:textId="77777777" w:rsidR="00991E86" w:rsidRPr="008721B0" w:rsidRDefault="00991E86" w:rsidP="00FF117E">
            <w:pPr>
              <w:jc w:val="center"/>
            </w:pPr>
          </w:p>
        </w:tc>
        <w:tc>
          <w:tcPr>
            <w:tcW w:w="236" w:type="dxa"/>
            <w:shd w:val="clear" w:color="auto" w:fill="FFFFFF" w:themeFill="background1"/>
          </w:tcPr>
          <w:p w14:paraId="47459160" w14:textId="77777777" w:rsidR="00991E86" w:rsidRPr="008721B0" w:rsidRDefault="00991E86" w:rsidP="00FF117E"/>
        </w:tc>
        <w:tc>
          <w:tcPr>
            <w:tcW w:w="2636" w:type="dxa"/>
            <w:noWrap/>
          </w:tcPr>
          <w:p w14:paraId="52E6EE82" w14:textId="77777777" w:rsidR="00991E86" w:rsidRPr="008721B0" w:rsidRDefault="00991E86" w:rsidP="00FF117E">
            <w:r w:rsidRPr="008721B0">
              <w:t xml:space="preserve">Mailing Address </w:t>
            </w:r>
            <w:r w:rsidRPr="008721B0">
              <w:rPr>
                <w:vertAlign w:val="superscript"/>
              </w:rPr>
              <w:t>if different</w:t>
            </w:r>
          </w:p>
        </w:tc>
        <w:tc>
          <w:tcPr>
            <w:tcW w:w="2502" w:type="dxa"/>
            <w:noWrap/>
          </w:tcPr>
          <w:p w14:paraId="0058DAE1" w14:textId="77777777" w:rsidR="00991E86" w:rsidRPr="008721B0" w:rsidRDefault="00991E86" w:rsidP="00FF117E">
            <w:pPr>
              <w:jc w:val="center"/>
            </w:pPr>
          </w:p>
        </w:tc>
      </w:tr>
      <w:tr w:rsidR="00A10AE3" w:rsidRPr="008721B0" w14:paraId="5FF0226C" w14:textId="77777777" w:rsidTr="00A10AE3">
        <w:trPr>
          <w:trHeight w:val="360"/>
        </w:trPr>
        <w:tc>
          <w:tcPr>
            <w:tcW w:w="2610" w:type="dxa"/>
            <w:noWrap/>
          </w:tcPr>
          <w:p w14:paraId="642FD127" w14:textId="77777777" w:rsidR="00991E86" w:rsidRPr="008721B0" w:rsidRDefault="00991E86" w:rsidP="00FF117E">
            <w:r w:rsidRPr="008721B0">
              <w:t>City/State/Zip</w:t>
            </w:r>
          </w:p>
        </w:tc>
        <w:tc>
          <w:tcPr>
            <w:tcW w:w="2528" w:type="dxa"/>
            <w:noWrap/>
          </w:tcPr>
          <w:p w14:paraId="1977A41B" w14:textId="77777777" w:rsidR="00991E86" w:rsidRPr="008721B0" w:rsidRDefault="00991E86" w:rsidP="00FF117E">
            <w:pPr>
              <w:jc w:val="center"/>
            </w:pPr>
          </w:p>
        </w:tc>
        <w:tc>
          <w:tcPr>
            <w:tcW w:w="236" w:type="dxa"/>
            <w:shd w:val="clear" w:color="auto" w:fill="FFFFFF" w:themeFill="background1"/>
          </w:tcPr>
          <w:p w14:paraId="1DDF589B" w14:textId="77777777" w:rsidR="00991E86" w:rsidRPr="008721B0" w:rsidRDefault="00991E86" w:rsidP="00FF117E"/>
        </w:tc>
        <w:tc>
          <w:tcPr>
            <w:tcW w:w="2636" w:type="dxa"/>
            <w:noWrap/>
          </w:tcPr>
          <w:p w14:paraId="1C570003" w14:textId="77777777" w:rsidR="00991E86" w:rsidRPr="008721B0" w:rsidRDefault="00991E86" w:rsidP="00FF117E">
            <w:r w:rsidRPr="008721B0">
              <w:t>City/State/Zip</w:t>
            </w:r>
          </w:p>
        </w:tc>
        <w:tc>
          <w:tcPr>
            <w:tcW w:w="2502" w:type="dxa"/>
            <w:noWrap/>
          </w:tcPr>
          <w:p w14:paraId="50A8346D" w14:textId="77777777" w:rsidR="00991E86" w:rsidRPr="008721B0" w:rsidRDefault="00991E86" w:rsidP="00FF117E">
            <w:pPr>
              <w:jc w:val="center"/>
            </w:pPr>
          </w:p>
        </w:tc>
      </w:tr>
      <w:tr w:rsidR="00A10AE3" w:rsidRPr="008721B0" w14:paraId="1B760D14" w14:textId="77777777" w:rsidTr="00A10AE3">
        <w:trPr>
          <w:trHeight w:val="360"/>
        </w:trPr>
        <w:tc>
          <w:tcPr>
            <w:tcW w:w="2610" w:type="dxa"/>
            <w:noWrap/>
          </w:tcPr>
          <w:p w14:paraId="1A65677F" w14:textId="77777777" w:rsidR="00991E86" w:rsidRPr="008721B0" w:rsidRDefault="00991E86" w:rsidP="00FF117E">
            <w:r w:rsidRPr="008721B0">
              <w:t>Driver's License ID</w:t>
            </w:r>
          </w:p>
        </w:tc>
        <w:tc>
          <w:tcPr>
            <w:tcW w:w="2528" w:type="dxa"/>
            <w:noWrap/>
          </w:tcPr>
          <w:p w14:paraId="3F4039F2" w14:textId="77777777" w:rsidR="00991E86" w:rsidRPr="008721B0" w:rsidRDefault="00991E86" w:rsidP="00FF117E">
            <w:pPr>
              <w:jc w:val="center"/>
            </w:pPr>
          </w:p>
        </w:tc>
        <w:tc>
          <w:tcPr>
            <w:tcW w:w="236" w:type="dxa"/>
            <w:shd w:val="clear" w:color="auto" w:fill="FFFFFF" w:themeFill="background1"/>
          </w:tcPr>
          <w:p w14:paraId="1DFBC558" w14:textId="77777777" w:rsidR="00991E86" w:rsidRPr="008721B0" w:rsidRDefault="00991E86" w:rsidP="00FF117E"/>
        </w:tc>
        <w:tc>
          <w:tcPr>
            <w:tcW w:w="2636" w:type="dxa"/>
            <w:noWrap/>
          </w:tcPr>
          <w:p w14:paraId="5ECE7EEF" w14:textId="77777777" w:rsidR="00991E86" w:rsidRPr="008721B0" w:rsidRDefault="00991E86" w:rsidP="00FF117E">
            <w:r w:rsidRPr="008721B0">
              <w:t>Driver's License ID</w:t>
            </w:r>
          </w:p>
        </w:tc>
        <w:tc>
          <w:tcPr>
            <w:tcW w:w="2502" w:type="dxa"/>
            <w:noWrap/>
          </w:tcPr>
          <w:p w14:paraId="32E878FB" w14:textId="77777777" w:rsidR="00991E86" w:rsidRPr="008721B0" w:rsidRDefault="00991E86" w:rsidP="00FF117E">
            <w:pPr>
              <w:jc w:val="center"/>
            </w:pPr>
          </w:p>
        </w:tc>
      </w:tr>
      <w:tr w:rsidR="00A10AE3" w:rsidRPr="008721B0" w14:paraId="5C94BBAF" w14:textId="77777777" w:rsidTr="00A10AE3">
        <w:trPr>
          <w:trHeight w:val="360"/>
        </w:trPr>
        <w:tc>
          <w:tcPr>
            <w:tcW w:w="2610" w:type="dxa"/>
            <w:noWrap/>
          </w:tcPr>
          <w:p w14:paraId="1AE06E37" w14:textId="77777777" w:rsidR="00991E86" w:rsidRPr="008721B0" w:rsidRDefault="00991E86" w:rsidP="00FF117E">
            <w:r w:rsidRPr="008721B0">
              <w:t>Issue Date</w:t>
            </w:r>
          </w:p>
        </w:tc>
        <w:tc>
          <w:tcPr>
            <w:tcW w:w="2528" w:type="dxa"/>
            <w:noWrap/>
          </w:tcPr>
          <w:p w14:paraId="2EF1056E" w14:textId="77777777" w:rsidR="00991E86" w:rsidRPr="008721B0" w:rsidRDefault="00991E86" w:rsidP="00FF117E">
            <w:pPr>
              <w:jc w:val="center"/>
            </w:pPr>
          </w:p>
        </w:tc>
        <w:tc>
          <w:tcPr>
            <w:tcW w:w="236" w:type="dxa"/>
            <w:shd w:val="clear" w:color="auto" w:fill="FFFFFF" w:themeFill="background1"/>
          </w:tcPr>
          <w:p w14:paraId="6F6A1171" w14:textId="77777777" w:rsidR="00991E86" w:rsidRPr="008721B0" w:rsidRDefault="00991E86" w:rsidP="00FF117E"/>
        </w:tc>
        <w:tc>
          <w:tcPr>
            <w:tcW w:w="2636" w:type="dxa"/>
            <w:noWrap/>
          </w:tcPr>
          <w:p w14:paraId="532C1D00" w14:textId="77777777" w:rsidR="00991E86" w:rsidRPr="008721B0" w:rsidRDefault="00991E86" w:rsidP="00FF117E">
            <w:r w:rsidRPr="008721B0">
              <w:t>Issue Date</w:t>
            </w:r>
          </w:p>
        </w:tc>
        <w:tc>
          <w:tcPr>
            <w:tcW w:w="2502" w:type="dxa"/>
            <w:noWrap/>
          </w:tcPr>
          <w:p w14:paraId="5E617A11" w14:textId="77777777" w:rsidR="00991E86" w:rsidRPr="008721B0" w:rsidRDefault="00991E86" w:rsidP="00FF117E">
            <w:pPr>
              <w:jc w:val="center"/>
            </w:pPr>
          </w:p>
        </w:tc>
      </w:tr>
      <w:tr w:rsidR="00A10AE3" w:rsidRPr="008721B0" w14:paraId="64E90834" w14:textId="77777777" w:rsidTr="00A10AE3">
        <w:trPr>
          <w:trHeight w:val="360"/>
        </w:trPr>
        <w:tc>
          <w:tcPr>
            <w:tcW w:w="2610" w:type="dxa"/>
            <w:noWrap/>
          </w:tcPr>
          <w:p w14:paraId="50F11CCA" w14:textId="77777777" w:rsidR="00991E86" w:rsidRPr="008721B0" w:rsidRDefault="00991E86" w:rsidP="00FF117E">
            <w:r w:rsidRPr="008721B0">
              <w:t xml:space="preserve">Expiration Date </w:t>
            </w:r>
          </w:p>
        </w:tc>
        <w:tc>
          <w:tcPr>
            <w:tcW w:w="2528" w:type="dxa"/>
            <w:noWrap/>
          </w:tcPr>
          <w:p w14:paraId="4CEA40A8" w14:textId="77777777" w:rsidR="00991E86" w:rsidRPr="008721B0" w:rsidRDefault="00991E86" w:rsidP="00FF117E">
            <w:pPr>
              <w:jc w:val="center"/>
            </w:pPr>
          </w:p>
        </w:tc>
        <w:tc>
          <w:tcPr>
            <w:tcW w:w="236" w:type="dxa"/>
            <w:shd w:val="clear" w:color="auto" w:fill="FFFFFF" w:themeFill="background1"/>
          </w:tcPr>
          <w:p w14:paraId="51BF4D9D" w14:textId="77777777" w:rsidR="00991E86" w:rsidRPr="008721B0" w:rsidRDefault="00991E86" w:rsidP="00FF117E"/>
        </w:tc>
        <w:tc>
          <w:tcPr>
            <w:tcW w:w="2636" w:type="dxa"/>
            <w:noWrap/>
          </w:tcPr>
          <w:p w14:paraId="33115F0C" w14:textId="77777777" w:rsidR="00991E86" w:rsidRPr="008721B0" w:rsidRDefault="00991E86" w:rsidP="00FF117E">
            <w:r w:rsidRPr="008721B0">
              <w:t>Expiration Date</w:t>
            </w:r>
          </w:p>
        </w:tc>
        <w:tc>
          <w:tcPr>
            <w:tcW w:w="2502" w:type="dxa"/>
            <w:noWrap/>
          </w:tcPr>
          <w:p w14:paraId="3C780F20" w14:textId="77777777" w:rsidR="00991E86" w:rsidRPr="008721B0" w:rsidRDefault="00991E86" w:rsidP="00FF117E">
            <w:pPr>
              <w:jc w:val="center"/>
            </w:pPr>
          </w:p>
        </w:tc>
      </w:tr>
      <w:tr w:rsidR="00A10AE3" w:rsidRPr="008721B0" w14:paraId="1FB33A5A" w14:textId="77777777" w:rsidTr="00A10AE3">
        <w:trPr>
          <w:trHeight w:val="360"/>
        </w:trPr>
        <w:tc>
          <w:tcPr>
            <w:tcW w:w="2610" w:type="dxa"/>
            <w:noWrap/>
          </w:tcPr>
          <w:p w14:paraId="5AEC9AF7" w14:textId="77777777" w:rsidR="00991E86" w:rsidRPr="008721B0" w:rsidRDefault="00991E86" w:rsidP="00FF117E">
            <w:r w:rsidRPr="008721B0">
              <w:t>State/Country of ID Issuance</w:t>
            </w:r>
          </w:p>
        </w:tc>
        <w:tc>
          <w:tcPr>
            <w:tcW w:w="2528" w:type="dxa"/>
            <w:noWrap/>
          </w:tcPr>
          <w:p w14:paraId="4201DB09" w14:textId="77777777" w:rsidR="00991E86" w:rsidRPr="008721B0" w:rsidRDefault="00991E86" w:rsidP="00FF117E">
            <w:pPr>
              <w:jc w:val="center"/>
            </w:pPr>
          </w:p>
        </w:tc>
        <w:tc>
          <w:tcPr>
            <w:tcW w:w="236" w:type="dxa"/>
            <w:shd w:val="clear" w:color="auto" w:fill="FFFFFF" w:themeFill="background1"/>
          </w:tcPr>
          <w:p w14:paraId="5C3CB1EC" w14:textId="77777777" w:rsidR="00991E86" w:rsidRPr="008721B0" w:rsidRDefault="00991E86" w:rsidP="00FF117E"/>
        </w:tc>
        <w:tc>
          <w:tcPr>
            <w:tcW w:w="2636" w:type="dxa"/>
            <w:noWrap/>
          </w:tcPr>
          <w:p w14:paraId="1F8299C8" w14:textId="77777777" w:rsidR="00991E86" w:rsidRPr="008721B0" w:rsidRDefault="00991E86" w:rsidP="00FF117E">
            <w:r w:rsidRPr="008721B0">
              <w:t>State/Country of ID Issuance</w:t>
            </w:r>
          </w:p>
        </w:tc>
        <w:tc>
          <w:tcPr>
            <w:tcW w:w="2502" w:type="dxa"/>
            <w:noWrap/>
          </w:tcPr>
          <w:p w14:paraId="70524879" w14:textId="77777777" w:rsidR="00991E86" w:rsidRPr="008721B0" w:rsidRDefault="00991E86" w:rsidP="00FF117E">
            <w:pPr>
              <w:jc w:val="center"/>
            </w:pPr>
          </w:p>
        </w:tc>
      </w:tr>
      <w:tr w:rsidR="00A10AE3" w:rsidRPr="008721B0" w14:paraId="31C935A9" w14:textId="77777777" w:rsidTr="00A10AE3">
        <w:trPr>
          <w:trHeight w:val="360"/>
        </w:trPr>
        <w:tc>
          <w:tcPr>
            <w:tcW w:w="2610" w:type="dxa"/>
            <w:noWrap/>
          </w:tcPr>
          <w:p w14:paraId="39D253DB" w14:textId="77777777" w:rsidR="00991E86" w:rsidRPr="008721B0" w:rsidRDefault="00991E86" w:rsidP="00FF117E">
            <w:r w:rsidRPr="008721B0">
              <w:t>Employer Name</w:t>
            </w:r>
          </w:p>
        </w:tc>
        <w:tc>
          <w:tcPr>
            <w:tcW w:w="2528" w:type="dxa"/>
            <w:noWrap/>
          </w:tcPr>
          <w:p w14:paraId="54E7C522" w14:textId="77777777" w:rsidR="00991E86" w:rsidRPr="008721B0" w:rsidRDefault="00991E86" w:rsidP="00FF117E">
            <w:pPr>
              <w:jc w:val="center"/>
            </w:pPr>
          </w:p>
        </w:tc>
        <w:tc>
          <w:tcPr>
            <w:tcW w:w="236" w:type="dxa"/>
            <w:shd w:val="clear" w:color="auto" w:fill="FFFFFF" w:themeFill="background1"/>
          </w:tcPr>
          <w:p w14:paraId="5A829B9E" w14:textId="77777777" w:rsidR="00991E86" w:rsidRPr="008721B0" w:rsidRDefault="00991E86" w:rsidP="00FF117E"/>
        </w:tc>
        <w:tc>
          <w:tcPr>
            <w:tcW w:w="2636" w:type="dxa"/>
            <w:noWrap/>
          </w:tcPr>
          <w:p w14:paraId="5F98D650" w14:textId="77777777" w:rsidR="00991E86" w:rsidRPr="008721B0" w:rsidRDefault="00991E86" w:rsidP="00FF117E">
            <w:r w:rsidRPr="008721B0">
              <w:t>Employer Name</w:t>
            </w:r>
          </w:p>
        </w:tc>
        <w:tc>
          <w:tcPr>
            <w:tcW w:w="2502" w:type="dxa"/>
            <w:noWrap/>
          </w:tcPr>
          <w:p w14:paraId="056293B5" w14:textId="77777777" w:rsidR="00991E86" w:rsidRPr="008721B0" w:rsidRDefault="00991E86" w:rsidP="00FF117E">
            <w:pPr>
              <w:jc w:val="center"/>
            </w:pPr>
          </w:p>
        </w:tc>
      </w:tr>
      <w:tr w:rsidR="00A10AE3" w:rsidRPr="008721B0" w14:paraId="78849E53" w14:textId="77777777" w:rsidTr="00A10AE3">
        <w:trPr>
          <w:trHeight w:val="360"/>
        </w:trPr>
        <w:tc>
          <w:tcPr>
            <w:tcW w:w="2610" w:type="dxa"/>
            <w:noWrap/>
          </w:tcPr>
          <w:p w14:paraId="0F1C62FF" w14:textId="77777777" w:rsidR="00991E86" w:rsidRPr="008721B0" w:rsidRDefault="00991E86" w:rsidP="00FF117E">
            <w:r w:rsidRPr="008721B0">
              <w:t>Occupation</w:t>
            </w:r>
          </w:p>
        </w:tc>
        <w:tc>
          <w:tcPr>
            <w:tcW w:w="2528" w:type="dxa"/>
            <w:noWrap/>
          </w:tcPr>
          <w:p w14:paraId="4F0E98DE" w14:textId="77777777" w:rsidR="00991E86" w:rsidRPr="008721B0" w:rsidRDefault="00991E86" w:rsidP="00FF117E">
            <w:pPr>
              <w:jc w:val="center"/>
            </w:pPr>
          </w:p>
        </w:tc>
        <w:tc>
          <w:tcPr>
            <w:tcW w:w="236" w:type="dxa"/>
            <w:shd w:val="clear" w:color="auto" w:fill="FFFFFF" w:themeFill="background1"/>
          </w:tcPr>
          <w:p w14:paraId="7E0B5A61" w14:textId="77777777" w:rsidR="00991E86" w:rsidRPr="008721B0" w:rsidRDefault="00991E86" w:rsidP="00FF117E"/>
        </w:tc>
        <w:tc>
          <w:tcPr>
            <w:tcW w:w="2636" w:type="dxa"/>
            <w:noWrap/>
          </w:tcPr>
          <w:p w14:paraId="1497445C" w14:textId="77777777" w:rsidR="00991E86" w:rsidRPr="008721B0" w:rsidRDefault="00991E86" w:rsidP="00FF117E">
            <w:r w:rsidRPr="008721B0">
              <w:t>Occupation</w:t>
            </w:r>
          </w:p>
        </w:tc>
        <w:tc>
          <w:tcPr>
            <w:tcW w:w="2502" w:type="dxa"/>
            <w:noWrap/>
          </w:tcPr>
          <w:p w14:paraId="0A26407C" w14:textId="77777777" w:rsidR="00991E86" w:rsidRPr="008721B0" w:rsidRDefault="00991E86" w:rsidP="00FF117E">
            <w:pPr>
              <w:jc w:val="center"/>
            </w:pPr>
          </w:p>
        </w:tc>
      </w:tr>
    </w:tbl>
    <w:p w14:paraId="410DA96A" w14:textId="77777777" w:rsidR="00A10AE3" w:rsidRPr="00C57B29" w:rsidRDefault="00A10AE3" w:rsidP="00FF1636">
      <w:pPr>
        <w:pStyle w:val="Heading1"/>
      </w:pPr>
      <w:r w:rsidRPr="008721B0">
        <w:t>Financial</w:t>
      </w:r>
      <w:r w:rsidRPr="00C57B29">
        <w:t xml:space="preserve"> Analysis </w:t>
      </w:r>
    </w:p>
    <w:tbl>
      <w:tblPr>
        <w:tblStyle w:val="TemplateTable"/>
        <w:tblW w:w="5000" w:type="pct"/>
        <w:tblLayout w:type="fixed"/>
        <w:tblLook w:val="0620" w:firstRow="1" w:lastRow="0" w:firstColumn="0" w:lastColumn="0" w:noHBand="1" w:noVBand="1"/>
      </w:tblPr>
      <w:tblGrid>
        <w:gridCol w:w="2770"/>
        <w:gridCol w:w="2652"/>
        <w:gridCol w:w="316"/>
        <w:gridCol w:w="2761"/>
        <w:gridCol w:w="2661"/>
      </w:tblGrid>
      <w:tr w:rsidR="00991E86" w:rsidRPr="00FF1636" w14:paraId="448681A6" w14:textId="77777777" w:rsidTr="008721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tcW w:w="5138" w:type="dxa"/>
            <w:gridSpan w:val="2"/>
            <w:noWrap/>
          </w:tcPr>
          <w:p w14:paraId="49A0A118" w14:textId="77777777" w:rsidR="00991E86" w:rsidRPr="00FF1636" w:rsidRDefault="00991E86" w:rsidP="00FF1636">
            <w:r w:rsidRPr="00FF1636">
              <w:t>Illiquid Assets</w:t>
            </w:r>
          </w:p>
        </w:tc>
        <w:tc>
          <w:tcPr>
            <w:tcW w:w="236" w:type="dxa"/>
            <w:shd w:val="clear" w:color="auto" w:fill="FFFFFF" w:themeFill="background1"/>
          </w:tcPr>
          <w:p w14:paraId="3250E85E" w14:textId="77777777" w:rsidR="00991E86" w:rsidRPr="00FF1636" w:rsidRDefault="00991E86" w:rsidP="00FF1636"/>
        </w:tc>
        <w:tc>
          <w:tcPr>
            <w:tcW w:w="5138" w:type="dxa"/>
            <w:gridSpan w:val="2"/>
            <w:noWrap/>
          </w:tcPr>
          <w:p w14:paraId="64EF1F09" w14:textId="77777777" w:rsidR="00991E86" w:rsidRPr="00FF1636" w:rsidRDefault="00991E86" w:rsidP="00FF1636">
            <w:r w:rsidRPr="00FF1636">
              <w:t>Liabilities</w:t>
            </w:r>
          </w:p>
        </w:tc>
      </w:tr>
      <w:tr w:rsidR="008721B0" w:rsidRPr="00FF1636" w14:paraId="573F38F8" w14:textId="77777777" w:rsidTr="008721B0">
        <w:trPr>
          <w:trHeight w:val="360"/>
        </w:trPr>
        <w:tc>
          <w:tcPr>
            <w:tcW w:w="2573" w:type="dxa"/>
            <w:noWrap/>
          </w:tcPr>
          <w:p w14:paraId="77288DED" w14:textId="77777777" w:rsidR="00991E86" w:rsidRPr="00FF1636" w:rsidRDefault="00991E86" w:rsidP="00FF1636">
            <w:r w:rsidRPr="00FF1636">
              <w:t>Primary Residence</w:t>
            </w:r>
          </w:p>
        </w:tc>
        <w:tc>
          <w:tcPr>
            <w:tcW w:w="2493" w:type="dxa"/>
            <w:noWrap/>
          </w:tcPr>
          <w:p w14:paraId="69D9A805" w14:textId="77777777" w:rsidR="00991E86" w:rsidRPr="00FF1636" w:rsidRDefault="00991E86" w:rsidP="00FF1636">
            <w:r w:rsidRPr="00FF1636">
              <w:t>$</w:t>
            </w:r>
          </w:p>
        </w:tc>
        <w:tc>
          <w:tcPr>
            <w:tcW w:w="236" w:type="dxa"/>
            <w:shd w:val="clear" w:color="auto" w:fill="FFFFFF" w:themeFill="background1"/>
          </w:tcPr>
          <w:p w14:paraId="5E0FA972" w14:textId="77777777" w:rsidR="00991E86" w:rsidRPr="00FF1636" w:rsidRDefault="00991E86" w:rsidP="00FF1636"/>
        </w:tc>
        <w:tc>
          <w:tcPr>
            <w:tcW w:w="2599" w:type="dxa"/>
            <w:noWrap/>
          </w:tcPr>
          <w:p w14:paraId="19E46E41" w14:textId="77777777" w:rsidR="00991E86" w:rsidRPr="00FF1636" w:rsidRDefault="00991E86" w:rsidP="00FF1636">
            <w:r w:rsidRPr="00FF1636">
              <w:t>Primary Home Mortgage</w:t>
            </w:r>
          </w:p>
        </w:tc>
        <w:tc>
          <w:tcPr>
            <w:tcW w:w="2467" w:type="dxa"/>
            <w:noWrap/>
          </w:tcPr>
          <w:p w14:paraId="6B668668" w14:textId="77777777" w:rsidR="00991E86" w:rsidRPr="00FF1636" w:rsidRDefault="00991E86" w:rsidP="00FF1636">
            <w:r w:rsidRPr="00FF1636">
              <w:t>$</w:t>
            </w:r>
          </w:p>
        </w:tc>
      </w:tr>
      <w:tr w:rsidR="00FF1636" w:rsidRPr="00FF1636" w14:paraId="0D3F1527" w14:textId="77777777" w:rsidTr="008721B0">
        <w:trPr>
          <w:trHeight w:val="360"/>
        </w:trPr>
        <w:tc>
          <w:tcPr>
            <w:tcW w:w="2573" w:type="dxa"/>
            <w:noWrap/>
          </w:tcPr>
          <w:p w14:paraId="2F795F3B" w14:textId="77777777" w:rsidR="00991E86" w:rsidRPr="00FF1636" w:rsidRDefault="00991E86" w:rsidP="00FF1636">
            <w:r w:rsidRPr="00FF1636">
              <w:t>Other Property</w:t>
            </w:r>
          </w:p>
        </w:tc>
        <w:tc>
          <w:tcPr>
            <w:tcW w:w="2493" w:type="dxa"/>
            <w:noWrap/>
          </w:tcPr>
          <w:p w14:paraId="5E472BCE" w14:textId="77777777" w:rsidR="00991E86" w:rsidRPr="00FF1636" w:rsidRDefault="00991E86" w:rsidP="00FF1636">
            <w:r w:rsidRPr="00FF1636">
              <w:t>$</w:t>
            </w:r>
          </w:p>
        </w:tc>
        <w:tc>
          <w:tcPr>
            <w:tcW w:w="236" w:type="dxa"/>
            <w:shd w:val="clear" w:color="auto" w:fill="FFFFFF" w:themeFill="background1"/>
          </w:tcPr>
          <w:p w14:paraId="6B6861B7" w14:textId="77777777" w:rsidR="00991E86" w:rsidRPr="00FF1636" w:rsidRDefault="00991E86" w:rsidP="00FF1636"/>
        </w:tc>
        <w:tc>
          <w:tcPr>
            <w:tcW w:w="2599" w:type="dxa"/>
            <w:noWrap/>
          </w:tcPr>
          <w:p w14:paraId="1E798831" w14:textId="77777777" w:rsidR="00991E86" w:rsidRPr="00FF1636" w:rsidRDefault="00991E86" w:rsidP="00FF1636">
            <w:r w:rsidRPr="00FF1636">
              <w:t>Other Property Mortgage</w:t>
            </w:r>
          </w:p>
        </w:tc>
        <w:tc>
          <w:tcPr>
            <w:tcW w:w="2467" w:type="dxa"/>
            <w:noWrap/>
          </w:tcPr>
          <w:p w14:paraId="376A8A0E" w14:textId="77777777" w:rsidR="00991E86" w:rsidRPr="00FF1636" w:rsidRDefault="00991E86" w:rsidP="00FF1636">
            <w:r w:rsidRPr="00FF1636">
              <w:t>$</w:t>
            </w:r>
          </w:p>
        </w:tc>
      </w:tr>
      <w:tr w:rsidR="008721B0" w:rsidRPr="00FF1636" w14:paraId="645BE3DA" w14:textId="77777777" w:rsidTr="008721B0">
        <w:trPr>
          <w:trHeight w:val="360"/>
        </w:trPr>
        <w:tc>
          <w:tcPr>
            <w:tcW w:w="2573" w:type="dxa"/>
            <w:noWrap/>
          </w:tcPr>
          <w:p w14:paraId="481B3962" w14:textId="77777777" w:rsidR="00991E86" w:rsidRPr="00FF1636" w:rsidRDefault="00991E86" w:rsidP="00FF1636">
            <w:r w:rsidRPr="00FF1636">
              <w:t>Auto 1</w:t>
            </w:r>
          </w:p>
        </w:tc>
        <w:tc>
          <w:tcPr>
            <w:tcW w:w="2493" w:type="dxa"/>
            <w:noWrap/>
          </w:tcPr>
          <w:p w14:paraId="577531A0" w14:textId="77777777" w:rsidR="00991E86" w:rsidRPr="00FF1636" w:rsidRDefault="00991E86" w:rsidP="00FF1636">
            <w:r w:rsidRPr="00FF1636">
              <w:t>$</w:t>
            </w:r>
          </w:p>
        </w:tc>
        <w:tc>
          <w:tcPr>
            <w:tcW w:w="236" w:type="dxa"/>
            <w:shd w:val="clear" w:color="auto" w:fill="FFFFFF" w:themeFill="background1"/>
          </w:tcPr>
          <w:p w14:paraId="45FDBCD6" w14:textId="77777777" w:rsidR="00991E86" w:rsidRPr="00FF1636" w:rsidRDefault="00991E86" w:rsidP="00FF1636"/>
        </w:tc>
        <w:tc>
          <w:tcPr>
            <w:tcW w:w="2599" w:type="dxa"/>
            <w:noWrap/>
          </w:tcPr>
          <w:p w14:paraId="3242454B" w14:textId="77777777" w:rsidR="00991E86" w:rsidRPr="00FF1636" w:rsidRDefault="00991E86" w:rsidP="00FF1636">
            <w:r w:rsidRPr="00FF1636">
              <w:t>Auto Loan 1</w:t>
            </w:r>
          </w:p>
        </w:tc>
        <w:tc>
          <w:tcPr>
            <w:tcW w:w="2467" w:type="dxa"/>
            <w:noWrap/>
          </w:tcPr>
          <w:p w14:paraId="33692923" w14:textId="77777777" w:rsidR="00991E86" w:rsidRPr="00FF1636" w:rsidRDefault="00991E86" w:rsidP="00FF1636">
            <w:r w:rsidRPr="00FF1636">
              <w:t>$</w:t>
            </w:r>
          </w:p>
        </w:tc>
      </w:tr>
      <w:tr w:rsidR="00FF1636" w:rsidRPr="00FF1636" w14:paraId="30CAB636" w14:textId="77777777" w:rsidTr="008721B0">
        <w:trPr>
          <w:trHeight w:val="360"/>
        </w:trPr>
        <w:tc>
          <w:tcPr>
            <w:tcW w:w="2573" w:type="dxa"/>
            <w:noWrap/>
          </w:tcPr>
          <w:p w14:paraId="34410E9E" w14:textId="77777777" w:rsidR="00991E86" w:rsidRPr="00FF1636" w:rsidRDefault="00991E86" w:rsidP="00FF1636">
            <w:r w:rsidRPr="00FF1636">
              <w:t>Auto 2</w:t>
            </w:r>
          </w:p>
        </w:tc>
        <w:tc>
          <w:tcPr>
            <w:tcW w:w="2493" w:type="dxa"/>
            <w:noWrap/>
          </w:tcPr>
          <w:p w14:paraId="3EDA96DE" w14:textId="77777777" w:rsidR="00991E86" w:rsidRPr="00FF1636" w:rsidRDefault="00991E86" w:rsidP="00FF1636">
            <w:r w:rsidRPr="00FF1636">
              <w:t>$</w:t>
            </w:r>
          </w:p>
        </w:tc>
        <w:tc>
          <w:tcPr>
            <w:tcW w:w="236" w:type="dxa"/>
            <w:shd w:val="clear" w:color="auto" w:fill="FFFFFF" w:themeFill="background1"/>
          </w:tcPr>
          <w:p w14:paraId="62DAA9D3" w14:textId="77777777" w:rsidR="00991E86" w:rsidRPr="00FF1636" w:rsidRDefault="00991E86" w:rsidP="00FF1636"/>
        </w:tc>
        <w:tc>
          <w:tcPr>
            <w:tcW w:w="2599" w:type="dxa"/>
            <w:noWrap/>
          </w:tcPr>
          <w:p w14:paraId="79B1E20F" w14:textId="77777777" w:rsidR="00991E86" w:rsidRPr="00FF1636" w:rsidRDefault="00991E86" w:rsidP="00FF1636">
            <w:r w:rsidRPr="00FF1636">
              <w:t>Auto Loan 2</w:t>
            </w:r>
          </w:p>
        </w:tc>
        <w:tc>
          <w:tcPr>
            <w:tcW w:w="2467" w:type="dxa"/>
            <w:noWrap/>
          </w:tcPr>
          <w:p w14:paraId="383A548F" w14:textId="77777777" w:rsidR="00991E86" w:rsidRPr="00FF1636" w:rsidRDefault="00991E86" w:rsidP="00FF1636">
            <w:r w:rsidRPr="00FF1636">
              <w:t>$</w:t>
            </w:r>
          </w:p>
        </w:tc>
      </w:tr>
      <w:tr w:rsidR="008721B0" w:rsidRPr="00FF1636" w14:paraId="191B32B2" w14:textId="77777777" w:rsidTr="008721B0">
        <w:trPr>
          <w:trHeight w:val="360"/>
        </w:trPr>
        <w:tc>
          <w:tcPr>
            <w:tcW w:w="2573" w:type="dxa"/>
            <w:noWrap/>
          </w:tcPr>
          <w:p w14:paraId="6BBCFB4C" w14:textId="77777777" w:rsidR="00991E86" w:rsidRPr="00FF1636" w:rsidRDefault="00991E86" w:rsidP="00FF1636">
            <w:r w:rsidRPr="00FF1636">
              <w:t>Business Value</w:t>
            </w:r>
          </w:p>
        </w:tc>
        <w:tc>
          <w:tcPr>
            <w:tcW w:w="2493" w:type="dxa"/>
            <w:noWrap/>
          </w:tcPr>
          <w:p w14:paraId="4C018FF7" w14:textId="77777777" w:rsidR="00991E86" w:rsidRPr="00FF1636" w:rsidRDefault="00991E86" w:rsidP="00FF1636">
            <w:r w:rsidRPr="00FF1636">
              <w:t>$</w:t>
            </w:r>
          </w:p>
        </w:tc>
        <w:tc>
          <w:tcPr>
            <w:tcW w:w="236" w:type="dxa"/>
            <w:shd w:val="clear" w:color="auto" w:fill="FFFFFF" w:themeFill="background1"/>
          </w:tcPr>
          <w:p w14:paraId="72FCCC39" w14:textId="77777777" w:rsidR="00991E86" w:rsidRPr="00FF1636" w:rsidRDefault="00991E86" w:rsidP="00FF1636"/>
        </w:tc>
        <w:tc>
          <w:tcPr>
            <w:tcW w:w="2599" w:type="dxa"/>
            <w:noWrap/>
          </w:tcPr>
          <w:p w14:paraId="67338A36" w14:textId="77777777" w:rsidR="00991E86" w:rsidRPr="00FF1636" w:rsidRDefault="00991E86" w:rsidP="00FF1636">
            <w:r w:rsidRPr="00FF1636">
              <w:t>Personal Loans</w:t>
            </w:r>
          </w:p>
        </w:tc>
        <w:tc>
          <w:tcPr>
            <w:tcW w:w="2467" w:type="dxa"/>
            <w:noWrap/>
          </w:tcPr>
          <w:p w14:paraId="3F4A1BD9" w14:textId="77777777" w:rsidR="00991E86" w:rsidRPr="00FF1636" w:rsidRDefault="00991E86" w:rsidP="00FF1636">
            <w:r w:rsidRPr="00FF1636">
              <w:t>$</w:t>
            </w:r>
          </w:p>
        </w:tc>
      </w:tr>
      <w:tr w:rsidR="00FF1636" w:rsidRPr="00FF1636" w14:paraId="35608878" w14:textId="77777777" w:rsidTr="008721B0">
        <w:trPr>
          <w:trHeight w:val="360"/>
        </w:trPr>
        <w:tc>
          <w:tcPr>
            <w:tcW w:w="2573" w:type="dxa"/>
            <w:noWrap/>
          </w:tcPr>
          <w:p w14:paraId="4374887E" w14:textId="77777777" w:rsidR="00991E86" w:rsidRPr="00FF1636" w:rsidRDefault="00991E86" w:rsidP="00FF1636">
            <w:r w:rsidRPr="00FF1636">
              <w:t>Personal Property</w:t>
            </w:r>
          </w:p>
        </w:tc>
        <w:tc>
          <w:tcPr>
            <w:tcW w:w="2493" w:type="dxa"/>
            <w:noWrap/>
          </w:tcPr>
          <w:p w14:paraId="68A51B98" w14:textId="77777777" w:rsidR="00991E86" w:rsidRPr="00FF1636" w:rsidRDefault="00991E86" w:rsidP="00FF1636">
            <w:r w:rsidRPr="00FF1636">
              <w:t>$</w:t>
            </w:r>
          </w:p>
        </w:tc>
        <w:tc>
          <w:tcPr>
            <w:tcW w:w="236" w:type="dxa"/>
            <w:shd w:val="clear" w:color="auto" w:fill="FFFFFF" w:themeFill="background1"/>
          </w:tcPr>
          <w:p w14:paraId="21207D8C" w14:textId="77777777" w:rsidR="00991E86" w:rsidRPr="00FF1636" w:rsidRDefault="00991E86" w:rsidP="00FF1636"/>
        </w:tc>
        <w:tc>
          <w:tcPr>
            <w:tcW w:w="2599" w:type="dxa"/>
            <w:noWrap/>
          </w:tcPr>
          <w:p w14:paraId="767D29D7" w14:textId="77777777" w:rsidR="00991E86" w:rsidRPr="00FF1636" w:rsidRDefault="00991E86" w:rsidP="00FF1636">
            <w:r w:rsidRPr="00FF1636">
              <w:t>Student Loans</w:t>
            </w:r>
          </w:p>
        </w:tc>
        <w:tc>
          <w:tcPr>
            <w:tcW w:w="2467" w:type="dxa"/>
            <w:noWrap/>
          </w:tcPr>
          <w:p w14:paraId="3ABB0FF9" w14:textId="77777777" w:rsidR="00991E86" w:rsidRPr="00FF1636" w:rsidRDefault="00991E86" w:rsidP="00FF1636">
            <w:r w:rsidRPr="00FF1636">
              <w:t>$</w:t>
            </w:r>
          </w:p>
        </w:tc>
      </w:tr>
      <w:tr w:rsidR="008721B0" w:rsidRPr="00FF1636" w14:paraId="0206599A" w14:textId="77777777" w:rsidTr="008721B0">
        <w:trPr>
          <w:trHeight w:val="360"/>
        </w:trPr>
        <w:tc>
          <w:tcPr>
            <w:tcW w:w="2573" w:type="dxa"/>
            <w:noWrap/>
          </w:tcPr>
          <w:p w14:paraId="5360223C" w14:textId="77777777" w:rsidR="00991E86" w:rsidRPr="00FF1636" w:rsidRDefault="00991E86" w:rsidP="00FF1636">
            <w:r w:rsidRPr="00FF1636">
              <w:t>Present Value of Pension</w:t>
            </w:r>
          </w:p>
        </w:tc>
        <w:tc>
          <w:tcPr>
            <w:tcW w:w="2493" w:type="dxa"/>
            <w:noWrap/>
          </w:tcPr>
          <w:p w14:paraId="2A0E2BF1" w14:textId="77777777" w:rsidR="00991E86" w:rsidRPr="00FF1636" w:rsidRDefault="00991E86" w:rsidP="00FF1636">
            <w:r w:rsidRPr="00FF1636">
              <w:t>$</w:t>
            </w:r>
          </w:p>
        </w:tc>
        <w:tc>
          <w:tcPr>
            <w:tcW w:w="236" w:type="dxa"/>
            <w:shd w:val="clear" w:color="auto" w:fill="FFFFFF" w:themeFill="background1"/>
          </w:tcPr>
          <w:p w14:paraId="7CB895B6" w14:textId="77777777" w:rsidR="00991E86" w:rsidRPr="00FF1636" w:rsidRDefault="00991E86" w:rsidP="00FF1636"/>
        </w:tc>
        <w:tc>
          <w:tcPr>
            <w:tcW w:w="2599" w:type="dxa"/>
            <w:noWrap/>
          </w:tcPr>
          <w:p w14:paraId="50546D2A" w14:textId="77777777" w:rsidR="00991E86" w:rsidRPr="00FF1636" w:rsidRDefault="00991E86" w:rsidP="00FF1636">
            <w:r w:rsidRPr="00FF1636">
              <w:t>Credit Cards</w:t>
            </w:r>
          </w:p>
        </w:tc>
        <w:tc>
          <w:tcPr>
            <w:tcW w:w="2467" w:type="dxa"/>
            <w:noWrap/>
          </w:tcPr>
          <w:p w14:paraId="51ECBC73" w14:textId="77777777" w:rsidR="00991E86" w:rsidRPr="00FF1636" w:rsidRDefault="00991E86" w:rsidP="00FF1636">
            <w:r w:rsidRPr="00FF1636">
              <w:t>$</w:t>
            </w:r>
          </w:p>
        </w:tc>
      </w:tr>
      <w:tr w:rsidR="008721B0" w:rsidRPr="00FF1636" w14:paraId="2FB0CE66" w14:textId="77777777" w:rsidTr="008721B0">
        <w:trPr>
          <w:trHeight w:val="360"/>
        </w:trPr>
        <w:tc>
          <w:tcPr>
            <w:tcW w:w="2573" w:type="dxa"/>
            <w:tcBorders>
              <w:top w:val="single" w:sz="12" w:space="0" w:color="1A2845" w:themeColor="accent1"/>
              <w:bottom w:val="single" w:sz="12" w:space="0" w:color="1A2845" w:themeColor="accent1"/>
            </w:tcBorders>
            <w:noWrap/>
          </w:tcPr>
          <w:p w14:paraId="48A829E8" w14:textId="77777777" w:rsidR="00991E86" w:rsidRPr="00FF1636" w:rsidRDefault="00991E86" w:rsidP="00FF1636">
            <w:r w:rsidRPr="00FF1636">
              <w:t>TOTAL</w:t>
            </w:r>
          </w:p>
        </w:tc>
        <w:tc>
          <w:tcPr>
            <w:tcW w:w="2493" w:type="dxa"/>
            <w:tcBorders>
              <w:top w:val="single" w:sz="12" w:space="0" w:color="1A2845" w:themeColor="accent1"/>
              <w:bottom w:val="single" w:sz="12" w:space="0" w:color="1A2845" w:themeColor="accent1"/>
            </w:tcBorders>
            <w:noWrap/>
          </w:tcPr>
          <w:p w14:paraId="765C95A0" w14:textId="77777777" w:rsidR="00991E86" w:rsidRPr="00FF1636" w:rsidRDefault="00991E86" w:rsidP="00FF1636">
            <w:r w:rsidRPr="00FF1636">
              <w:t>$</w:t>
            </w:r>
          </w:p>
        </w:tc>
        <w:tc>
          <w:tcPr>
            <w:tcW w:w="236" w:type="dxa"/>
            <w:shd w:val="clear" w:color="auto" w:fill="FFFFFF" w:themeFill="background1"/>
          </w:tcPr>
          <w:p w14:paraId="58E524FE" w14:textId="77777777" w:rsidR="00991E86" w:rsidRPr="00FF1636" w:rsidRDefault="00991E86" w:rsidP="00FF1636"/>
        </w:tc>
        <w:tc>
          <w:tcPr>
            <w:tcW w:w="2599" w:type="dxa"/>
            <w:tcBorders>
              <w:top w:val="single" w:sz="12" w:space="0" w:color="1A2845" w:themeColor="accent1"/>
              <w:bottom w:val="single" w:sz="12" w:space="0" w:color="1A2845" w:themeColor="accent1"/>
            </w:tcBorders>
            <w:noWrap/>
          </w:tcPr>
          <w:p w14:paraId="69C90681" w14:textId="77777777" w:rsidR="00991E86" w:rsidRPr="00FF1636" w:rsidRDefault="00991E86" w:rsidP="00FF1636">
            <w:r w:rsidRPr="00FF1636">
              <w:t>TOTAL</w:t>
            </w:r>
          </w:p>
        </w:tc>
        <w:tc>
          <w:tcPr>
            <w:tcW w:w="2467" w:type="dxa"/>
            <w:tcBorders>
              <w:top w:val="single" w:sz="12" w:space="0" w:color="1A2845" w:themeColor="accent1"/>
              <w:bottom w:val="single" w:sz="12" w:space="0" w:color="1A2845" w:themeColor="accent1"/>
            </w:tcBorders>
            <w:noWrap/>
          </w:tcPr>
          <w:p w14:paraId="600B61B9" w14:textId="77777777" w:rsidR="00991E86" w:rsidRPr="00FF1636" w:rsidRDefault="00991E86" w:rsidP="00FF1636">
            <w:r w:rsidRPr="00FF1636">
              <w:t>$</w:t>
            </w:r>
          </w:p>
        </w:tc>
      </w:tr>
    </w:tbl>
    <w:p w14:paraId="06144D46" w14:textId="6FD3514B" w:rsidR="00FF1636" w:rsidRDefault="00FF1636"/>
    <w:p w14:paraId="18E2A548" w14:textId="77777777" w:rsidR="00FF1636" w:rsidRDefault="00FF1636">
      <w:r>
        <w:br w:type="page"/>
      </w:r>
    </w:p>
    <w:tbl>
      <w:tblPr>
        <w:tblStyle w:val="TemplateTable"/>
        <w:tblW w:w="5000" w:type="pct"/>
        <w:tblLayout w:type="fixed"/>
        <w:tblLook w:val="0620" w:firstRow="1" w:lastRow="0" w:firstColumn="0" w:lastColumn="0" w:noHBand="1" w:noVBand="1"/>
      </w:tblPr>
      <w:tblGrid>
        <w:gridCol w:w="2770"/>
        <w:gridCol w:w="2652"/>
        <w:gridCol w:w="316"/>
        <w:gridCol w:w="2761"/>
        <w:gridCol w:w="2661"/>
      </w:tblGrid>
      <w:tr w:rsidR="00991E86" w:rsidRPr="00FF1636" w14:paraId="49107A60" w14:textId="77777777" w:rsidTr="008721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tcW w:w="5138" w:type="dxa"/>
            <w:gridSpan w:val="2"/>
            <w:noWrap/>
          </w:tcPr>
          <w:p w14:paraId="2CEAF0E1" w14:textId="77777777" w:rsidR="00991E86" w:rsidRPr="00FF1636" w:rsidRDefault="00991E86" w:rsidP="00FF1636">
            <w:r w:rsidRPr="00FF1636">
              <w:lastRenderedPageBreak/>
              <w:t>Liquid Assets</w:t>
            </w:r>
          </w:p>
        </w:tc>
        <w:tc>
          <w:tcPr>
            <w:tcW w:w="236" w:type="dxa"/>
            <w:shd w:val="clear" w:color="auto" w:fill="FFFFFF" w:themeFill="background1"/>
          </w:tcPr>
          <w:p w14:paraId="4C27A8B3" w14:textId="77777777" w:rsidR="00991E86" w:rsidRPr="00FF1636" w:rsidRDefault="00991E86" w:rsidP="00FF1636"/>
        </w:tc>
        <w:tc>
          <w:tcPr>
            <w:tcW w:w="5138" w:type="dxa"/>
            <w:gridSpan w:val="2"/>
            <w:noWrap/>
          </w:tcPr>
          <w:p w14:paraId="287FC760" w14:textId="77777777" w:rsidR="00991E86" w:rsidRPr="00FF1636" w:rsidRDefault="00991E86" w:rsidP="00FF1636">
            <w:r w:rsidRPr="00FF1636">
              <w:t>Annual Income</w:t>
            </w:r>
          </w:p>
        </w:tc>
      </w:tr>
      <w:tr w:rsidR="00FF1636" w:rsidRPr="00FF1636" w14:paraId="7E5A5D9F" w14:textId="77777777" w:rsidTr="008721B0">
        <w:trPr>
          <w:trHeight w:val="360"/>
        </w:trPr>
        <w:tc>
          <w:tcPr>
            <w:tcW w:w="2573" w:type="dxa"/>
            <w:noWrap/>
          </w:tcPr>
          <w:p w14:paraId="1833A02D" w14:textId="77777777" w:rsidR="00991E86" w:rsidRPr="00FF1636" w:rsidRDefault="00991E86" w:rsidP="00FF1636">
            <w:r w:rsidRPr="00FF1636">
              <w:t>Checking Account 1</w:t>
            </w:r>
          </w:p>
        </w:tc>
        <w:tc>
          <w:tcPr>
            <w:tcW w:w="2493" w:type="dxa"/>
            <w:noWrap/>
          </w:tcPr>
          <w:p w14:paraId="0F949606" w14:textId="77777777" w:rsidR="00991E86" w:rsidRPr="00FF1636" w:rsidRDefault="00991E86" w:rsidP="00FF1636">
            <w:r w:rsidRPr="00FF1636">
              <w:t>$</w:t>
            </w:r>
          </w:p>
        </w:tc>
        <w:tc>
          <w:tcPr>
            <w:tcW w:w="236" w:type="dxa"/>
            <w:shd w:val="clear" w:color="auto" w:fill="FFFFFF" w:themeFill="background1"/>
          </w:tcPr>
          <w:p w14:paraId="524C1615" w14:textId="77777777" w:rsidR="00991E86" w:rsidRPr="00FF1636" w:rsidRDefault="00991E86" w:rsidP="00FF1636"/>
        </w:tc>
        <w:tc>
          <w:tcPr>
            <w:tcW w:w="2599" w:type="dxa"/>
            <w:noWrap/>
          </w:tcPr>
          <w:p w14:paraId="4BF7FC6B" w14:textId="77777777" w:rsidR="00991E86" w:rsidRPr="00FF1636" w:rsidRDefault="00991E86" w:rsidP="00FF1636">
            <w:r w:rsidRPr="00FF1636">
              <w:t>Salary 1</w:t>
            </w:r>
          </w:p>
        </w:tc>
        <w:tc>
          <w:tcPr>
            <w:tcW w:w="2467" w:type="dxa"/>
            <w:noWrap/>
          </w:tcPr>
          <w:p w14:paraId="039B7815" w14:textId="77777777" w:rsidR="00991E86" w:rsidRPr="00FF1636" w:rsidRDefault="00991E86" w:rsidP="00FF1636">
            <w:r w:rsidRPr="00FF1636">
              <w:t>$</w:t>
            </w:r>
          </w:p>
        </w:tc>
      </w:tr>
      <w:tr w:rsidR="008721B0" w:rsidRPr="00FF1636" w14:paraId="550FDAAA" w14:textId="77777777" w:rsidTr="008721B0">
        <w:trPr>
          <w:trHeight w:val="360"/>
        </w:trPr>
        <w:tc>
          <w:tcPr>
            <w:tcW w:w="2573" w:type="dxa"/>
            <w:noWrap/>
          </w:tcPr>
          <w:p w14:paraId="6BC68C1A" w14:textId="77777777" w:rsidR="00991E86" w:rsidRPr="00FF1636" w:rsidRDefault="00991E86" w:rsidP="00FF1636">
            <w:r w:rsidRPr="00FF1636">
              <w:t>Checking Account 2</w:t>
            </w:r>
          </w:p>
        </w:tc>
        <w:tc>
          <w:tcPr>
            <w:tcW w:w="2493" w:type="dxa"/>
            <w:noWrap/>
          </w:tcPr>
          <w:p w14:paraId="3AF9BEA7" w14:textId="77777777" w:rsidR="00991E86" w:rsidRPr="00FF1636" w:rsidRDefault="00991E86" w:rsidP="00FF1636">
            <w:r w:rsidRPr="00FF1636">
              <w:t>$</w:t>
            </w:r>
          </w:p>
        </w:tc>
        <w:tc>
          <w:tcPr>
            <w:tcW w:w="236" w:type="dxa"/>
            <w:shd w:val="clear" w:color="auto" w:fill="FFFFFF" w:themeFill="background1"/>
          </w:tcPr>
          <w:p w14:paraId="1A13D43A" w14:textId="77777777" w:rsidR="00991E86" w:rsidRPr="00FF1636" w:rsidRDefault="00991E86" w:rsidP="00FF1636"/>
        </w:tc>
        <w:tc>
          <w:tcPr>
            <w:tcW w:w="2599" w:type="dxa"/>
            <w:noWrap/>
          </w:tcPr>
          <w:p w14:paraId="05C17A75" w14:textId="77777777" w:rsidR="00991E86" w:rsidRPr="00FF1636" w:rsidRDefault="00991E86" w:rsidP="00FF1636">
            <w:r w:rsidRPr="00FF1636">
              <w:t>Salary 2</w:t>
            </w:r>
          </w:p>
        </w:tc>
        <w:tc>
          <w:tcPr>
            <w:tcW w:w="2467" w:type="dxa"/>
            <w:noWrap/>
          </w:tcPr>
          <w:p w14:paraId="6A83959F" w14:textId="77777777" w:rsidR="00991E86" w:rsidRPr="00FF1636" w:rsidRDefault="00991E86" w:rsidP="00FF1636">
            <w:r w:rsidRPr="00FF1636">
              <w:t>$</w:t>
            </w:r>
          </w:p>
        </w:tc>
      </w:tr>
      <w:tr w:rsidR="00FF1636" w:rsidRPr="00FF1636" w14:paraId="484A2E27" w14:textId="77777777" w:rsidTr="008721B0">
        <w:trPr>
          <w:trHeight w:val="360"/>
        </w:trPr>
        <w:tc>
          <w:tcPr>
            <w:tcW w:w="2573" w:type="dxa"/>
            <w:noWrap/>
          </w:tcPr>
          <w:p w14:paraId="5C4486CB" w14:textId="77777777" w:rsidR="00991E86" w:rsidRPr="00FF1636" w:rsidRDefault="00991E86" w:rsidP="00FF1636">
            <w:r w:rsidRPr="00FF1636">
              <w:t>Savings Account</w:t>
            </w:r>
          </w:p>
        </w:tc>
        <w:tc>
          <w:tcPr>
            <w:tcW w:w="2493" w:type="dxa"/>
            <w:noWrap/>
          </w:tcPr>
          <w:p w14:paraId="4BF40E2F" w14:textId="77777777" w:rsidR="00991E86" w:rsidRPr="00FF1636" w:rsidRDefault="00991E86" w:rsidP="00FF1636">
            <w:r w:rsidRPr="00FF1636">
              <w:t>$</w:t>
            </w:r>
          </w:p>
        </w:tc>
        <w:tc>
          <w:tcPr>
            <w:tcW w:w="236" w:type="dxa"/>
            <w:shd w:val="clear" w:color="auto" w:fill="FFFFFF" w:themeFill="background1"/>
          </w:tcPr>
          <w:p w14:paraId="6CD10540" w14:textId="77777777" w:rsidR="00991E86" w:rsidRPr="00FF1636" w:rsidRDefault="00991E86" w:rsidP="00FF1636"/>
        </w:tc>
        <w:tc>
          <w:tcPr>
            <w:tcW w:w="2599" w:type="dxa"/>
            <w:noWrap/>
          </w:tcPr>
          <w:p w14:paraId="29C362D6" w14:textId="77777777" w:rsidR="00991E86" w:rsidRPr="00FF1636" w:rsidRDefault="00991E86" w:rsidP="00FF1636">
            <w:r w:rsidRPr="00FF1636">
              <w:t>Social Security Income 1</w:t>
            </w:r>
          </w:p>
        </w:tc>
        <w:tc>
          <w:tcPr>
            <w:tcW w:w="2467" w:type="dxa"/>
            <w:noWrap/>
          </w:tcPr>
          <w:p w14:paraId="47B36583" w14:textId="77777777" w:rsidR="00991E86" w:rsidRPr="00FF1636" w:rsidRDefault="00991E86" w:rsidP="00FF1636">
            <w:r w:rsidRPr="00FF1636">
              <w:t>$</w:t>
            </w:r>
          </w:p>
        </w:tc>
      </w:tr>
      <w:tr w:rsidR="008721B0" w:rsidRPr="00FF1636" w14:paraId="4B2E028A" w14:textId="77777777" w:rsidTr="008721B0">
        <w:trPr>
          <w:trHeight w:val="360"/>
        </w:trPr>
        <w:tc>
          <w:tcPr>
            <w:tcW w:w="2573" w:type="dxa"/>
            <w:noWrap/>
          </w:tcPr>
          <w:p w14:paraId="60D966A8" w14:textId="77777777" w:rsidR="00991E86" w:rsidRPr="00FF1636" w:rsidRDefault="00991E86" w:rsidP="00FF1636">
            <w:r w:rsidRPr="00FF1636">
              <w:t>Certificate of Deposits</w:t>
            </w:r>
          </w:p>
        </w:tc>
        <w:tc>
          <w:tcPr>
            <w:tcW w:w="2493" w:type="dxa"/>
            <w:noWrap/>
          </w:tcPr>
          <w:p w14:paraId="0F4428BB" w14:textId="77777777" w:rsidR="00991E86" w:rsidRPr="00FF1636" w:rsidRDefault="00991E86" w:rsidP="00FF1636">
            <w:r w:rsidRPr="00FF1636">
              <w:t>$</w:t>
            </w:r>
          </w:p>
        </w:tc>
        <w:tc>
          <w:tcPr>
            <w:tcW w:w="236" w:type="dxa"/>
            <w:shd w:val="clear" w:color="auto" w:fill="FFFFFF" w:themeFill="background1"/>
          </w:tcPr>
          <w:p w14:paraId="44DB3E6A" w14:textId="77777777" w:rsidR="00991E86" w:rsidRPr="00FF1636" w:rsidRDefault="00991E86" w:rsidP="00FF1636"/>
        </w:tc>
        <w:tc>
          <w:tcPr>
            <w:tcW w:w="2599" w:type="dxa"/>
            <w:noWrap/>
          </w:tcPr>
          <w:p w14:paraId="29F62FFE" w14:textId="77777777" w:rsidR="00991E86" w:rsidRPr="00FF1636" w:rsidRDefault="00991E86" w:rsidP="00FF1636">
            <w:r w:rsidRPr="00FF1636">
              <w:t>Social Security Income 2</w:t>
            </w:r>
          </w:p>
        </w:tc>
        <w:tc>
          <w:tcPr>
            <w:tcW w:w="2467" w:type="dxa"/>
            <w:noWrap/>
          </w:tcPr>
          <w:p w14:paraId="649BE1B0" w14:textId="77777777" w:rsidR="00991E86" w:rsidRPr="00FF1636" w:rsidRDefault="00991E86" w:rsidP="00FF1636">
            <w:r w:rsidRPr="00FF1636">
              <w:t>$</w:t>
            </w:r>
          </w:p>
        </w:tc>
      </w:tr>
      <w:tr w:rsidR="00FF1636" w:rsidRPr="00FF1636" w14:paraId="0F37F3C5" w14:textId="77777777" w:rsidTr="008721B0">
        <w:trPr>
          <w:trHeight w:val="360"/>
        </w:trPr>
        <w:tc>
          <w:tcPr>
            <w:tcW w:w="2573" w:type="dxa"/>
            <w:noWrap/>
          </w:tcPr>
          <w:p w14:paraId="3F244DA9" w14:textId="77777777" w:rsidR="00991E86" w:rsidRPr="00FF1636" w:rsidRDefault="00991E86" w:rsidP="00FF1636">
            <w:r w:rsidRPr="00FF1636">
              <w:t>Taxable Accounts</w:t>
            </w:r>
          </w:p>
        </w:tc>
        <w:tc>
          <w:tcPr>
            <w:tcW w:w="2493" w:type="dxa"/>
            <w:noWrap/>
          </w:tcPr>
          <w:p w14:paraId="6EC42AF4" w14:textId="77777777" w:rsidR="00991E86" w:rsidRPr="00FF1636" w:rsidRDefault="00991E86" w:rsidP="00FF1636">
            <w:r w:rsidRPr="00FF1636">
              <w:t>$</w:t>
            </w:r>
          </w:p>
        </w:tc>
        <w:tc>
          <w:tcPr>
            <w:tcW w:w="236" w:type="dxa"/>
            <w:shd w:val="clear" w:color="auto" w:fill="FFFFFF" w:themeFill="background1"/>
          </w:tcPr>
          <w:p w14:paraId="76B0B551" w14:textId="77777777" w:rsidR="00991E86" w:rsidRPr="00FF1636" w:rsidRDefault="00991E86" w:rsidP="00FF1636"/>
        </w:tc>
        <w:tc>
          <w:tcPr>
            <w:tcW w:w="2599" w:type="dxa"/>
            <w:noWrap/>
          </w:tcPr>
          <w:p w14:paraId="7428ED2B" w14:textId="77777777" w:rsidR="00991E86" w:rsidRPr="00FF1636" w:rsidRDefault="00991E86" w:rsidP="00FF1636">
            <w:r w:rsidRPr="00FF1636">
              <w:t>Pension 1</w:t>
            </w:r>
          </w:p>
        </w:tc>
        <w:tc>
          <w:tcPr>
            <w:tcW w:w="2467" w:type="dxa"/>
            <w:noWrap/>
          </w:tcPr>
          <w:p w14:paraId="611F777D" w14:textId="77777777" w:rsidR="00991E86" w:rsidRPr="00FF1636" w:rsidRDefault="00991E86" w:rsidP="00FF1636">
            <w:r w:rsidRPr="00FF1636">
              <w:t>$</w:t>
            </w:r>
          </w:p>
        </w:tc>
      </w:tr>
      <w:tr w:rsidR="008721B0" w:rsidRPr="00FF1636" w14:paraId="1A7837BB" w14:textId="77777777" w:rsidTr="008721B0">
        <w:trPr>
          <w:trHeight w:val="360"/>
        </w:trPr>
        <w:tc>
          <w:tcPr>
            <w:tcW w:w="2573" w:type="dxa"/>
            <w:noWrap/>
          </w:tcPr>
          <w:p w14:paraId="708F7B9E" w14:textId="77777777" w:rsidR="00991E86" w:rsidRPr="00FF1636" w:rsidRDefault="00991E86" w:rsidP="00FF1636">
            <w:r w:rsidRPr="00FF1636">
              <w:t>Traditional IRA's</w:t>
            </w:r>
          </w:p>
        </w:tc>
        <w:tc>
          <w:tcPr>
            <w:tcW w:w="2493" w:type="dxa"/>
            <w:noWrap/>
          </w:tcPr>
          <w:p w14:paraId="4B865F4C" w14:textId="77777777" w:rsidR="00991E86" w:rsidRPr="00FF1636" w:rsidRDefault="00991E86" w:rsidP="00FF1636">
            <w:r w:rsidRPr="00FF1636">
              <w:t>$</w:t>
            </w:r>
          </w:p>
        </w:tc>
        <w:tc>
          <w:tcPr>
            <w:tcW w:w="236" w:type="dxa"/>
            <w:shd w:val="clear" w:color="auto" w:fill="FFFFFF" w:themeFill="background1"/>
          </w:tcPr>
          <w:p w14:paraId="7D02CD08" w14:textId="77777777" w:rsidR="00991E86" w:rsidRPr="00FF1636" w:rsidRDefault="00991E86" w:rsidP="00FF1636"/>
        </w:tc>
        <w:tc>
          <w:tcPr>
            <w:tcW w:w="2599" w:type="dxa"/>
            <w:noWrap/>
          </w:tcPr>
          <w:p w14:paraId="6F80B7B8" w14:textId="77777777" w:rsidR="00991E86" w:rsidRPr="00FF1636" w:rsidRDefault="00991E86" w:rsidP="00FF1636">
            <w:r w:rsidRPr="00FF1636">
              <w:t>Pension 2</w:t>
            </w:r>
          </w:p>
        </w:tc>
        <w:tc>
          <w:tcPr>
            <w:tcW w:w="2467" w:type="dxa"/>
            <w:noWrap/>
          </w:tcPr>
          <w:p w14:paraId="38150BF3" w14:textId="77777777" w:rsidR="00991E86" w:rsidRPr="00FF1636" w:rsidRDefault="00991E86" w:rsidP="00FF1636">
            <w:r w:rsidRPr="00FF1636">
              <w:t>$</w:t>
            </w:r>
          </w:p>
        </w:tc>
      </w:tr>
      <w:tr w:rsidR="00FF1636" w:rsidRPr="00FF1636" w14:paraId="2A5DDED9" w14:textId="77777777" w:rsidTr="008721B0">
        <w:trPr>
          <w:trHeight w:val="360"/>
        </w:trPr>
        <w:tc>
          <w:tcPr>
            <w:tcW w:w="2573" w:type="dxa"/>
            <w:noWrap/>
          </w:tcPr>
          <w:p w14:paraId="10FEBB3B" w14:textId="77777777" w:rsidR="00991E86" w:rsidRPr="00FF1636" w:rsidRDefault="00991E86" w:rsidP="00FF1636">
            <w:r w:rsidRPr="00FF1636">
              <w:t>Roth IRA's</w:t>
            </w:r>
          </w:p>
        </w:tc>
        <w:tc>
          <w:tcPr>
            <w:tcW w:w="2493" w:type="dxa"/>
            <w:noWrap/>
          </w:tcPr>
          <w:p w14:paraId="1761860D" w14:textId="77777777" w:rsidR="00991E86" w:rsidRPr="00FF1636" w:rsidRDefault="00991E86" w:rsidP="00FF1636">
            <w:r w:rsidRPr="00FF1636">
              <w:t>$</w:t>
            </w:r>
          </w:p>
        </w:tc>
        <w:tc>
          <w:tcPr>
            <w:tcW w:w="236" w:type="dxa"/>
            <w:shd w:val="clear" w:color="auto" w:fill="FFFFFF" w:themeFill="background1"/>
          </w:tcPr>
          <w:p w14:paraId="13605C5E" w14:textId="77777777" w:rsidR="00991E86" w:rsidRPr="00FF1636" w:rsidRDefault="00991E86" w:rsidP="00FF1636"/>
        </w:tc>
        <w:tc>
          <w:tcPr>
            <w:tcW w:w="2599" w:type="dxa"/>
            <w:noWrap/>
          </w:tcPr>
          <w:p w14:paraId="72C44C1A" w14:textId="77777777" w:rsidR="00991E86" w:rsidRPr="00FF1636" w:rsidRDefault="00991E86" w:rsidP="00FF1636">
            <w:r w:rsidRPr="00FF1636">
              <w:t>Rental</w:t>
            </w:r>
          </w:p>
        </w:tc>
        <w:tc>
          <w:tcPr>
            <w:tcW w:w="2467" w:type="dxa"/>
            <w:noWrap/>
          </w:tcPr>
          <w:p w14:paraId="6FA865FF" w14:textId="77777777" w:rsidR="00991E86" w:rsidRPr="00FF1636" w:rsidRDefault="00991E86" w:rsidP="00FF1636">
            <w:r w:rsidRPr="00FF1636">
              <w:t>$</w:t>
            </w:r>
          </w:p>
        </w:tc>
      </w:tr>
      <w:tr w:rsidR="008721B0" w:rsidRPr="00FF1636" w14:paraId="7F552D17" w14:textId="77777777" w:rsidTr="008721B0">
        <w:trPr>
          <w:trHeight w:val="360"/>
        </w:trPr>
        <w:tc>
          <w:tcPr>
            <w:tcW w:w="2573" w:type="dxa"/>
            <w:noWrap/>
          </w:tcPr>
          <w:p w14:paraId="6E3B045E" w14:textId="77777777" w:rsidR="00991E86" w:rsidRPr="00FF1636" w:rsidRDefault="00991E86" w:rsidP="00FF1636">
            <w:r w:rsidRPr="00FF1636">
              <w:t>Qualified Plans</w:t>
            </w:r>
          </w:p>
        </w:tc>
        <w:tc>
          <w:tcPr>
            <w:tcW w:w="2493" w:type="dxa"/>
            <w:noWrap/>
          </w:tcPr>
          <w:p w14:paraId="69238CAC" w14:textId="77777777" w:rsidR="00991E86" w:rsidRPr="00FF1636" w:rsidRDefault="00991E86" w:rsidP="00FF1636">
            <w:r w:rsidRPr="00FF1636">
              <w:t>$</w:t>
            </w:r>
          </w:p>
        </w:tc>
        <w:tc>
          <w:tcPr>
            <w:tcW w:w="236" w:type="dxa"/>
            <w:shd w:val="clear" w:color="auto" w:fill="FFFFFF" w:themeFill="background1"/>
          </w:tcPr>
          <w:p w14:paraId="13D88C83" w14:textId="77777777" w:rsidR="00991E86" w:rsidRPr="00FF1636" w:rsidRDefault="00991E86" w:rsidP="00FF1636"/>
        </w:tc>
        <w:tc>
          <w:tcPr>
            <w:tcW w:w="2599" w:type="dxa"/>
            <w:noWrap/>
          </w:tcPr>
          <w:p w14:paraId="759331E3" w14:textId="77777777" w:rsidR="00991E86" w:rsidRPr="00FF1636" w:rsidRDefault="00991E86" w:rsidP="00FF1636">
            <w:r w:rsidRPr="00FF1636">
              <w:t>Other</w:t>
            </w:r>
          </w:p>
        </w:tc>
        <w:tc>
          <w:tcPr>
            <w:tcW w:w="2467" w:type="dxa"/>
            <w:noWrap/>
          </w:tcPr>
          <w:p w14:paraId="2AEDC96D" w14:textId="77777777" w:rsidR="00991E86" w:rsidRPr="00FF1636" w:rsidRDefault="00991E86" w:rsidP="00FF1636">
            <w:r w:rsidRPr="00FF1636">
              <w:t>$</w:t>
            </w:r>
          </w:p>
        </w:tc>
      </w:tr>
      <w:tr w:rsidR="00FF1636" w:rsidRPr="00FF1636" w14:paraId="746F947A" w14:textId="77777777" w:rsidTr="008721B0">
        <w:trPr>
          <w:trHeight w:val="360"/>
        </w:trPr>
        <w:tc>
          <w:tcPr>
            <w:tcW w:w="2573" w:type="dxa"/>
            <w:noWrap/>
          </w:tcPr>
          <w:p w14:paraId="01AFCB0A" w14:textId="77777777" w:rsidR="00991E86" w:rsidRPr="00FF1636" w:rsidRDefault="00991E86" w:rsidP="00FF1636">
            <w:r w:rsidRPr="00FF1636">
              <w:t>Annuities</w:t>
            </w:r>
          </w:p>
        </w:tc>
        <w:tc>
          <w:tcPr>
            <w:tcW w:w="2493" w:type="dxa"/>
            <w:noWrap/>
          </w:tcPr>
          <w:p w14:paraId="500CDF87" w14:textId="77777777" w:rsidR="00991E86" w:rsidRPr="00FF1636" w:rsidRDefault="00991E86" w:rsidP="00FF1636">
            <w:r w:rsidRPr="00FF1636">
              <w:t>$</w:t>
            </w:r>
          </w:p>
        </w:tc>
        <w:tc>
          <w:tcPr>
            <w:tcW w:w="236" w:type="dxa"/>
            <w:shd w:val="clear" w:color="auto" w:fill="FFFFFF" w:themeFill="background1"/>
          </w:tcPr>
          <w:p w14:paraId="18E80DEC" w14:textId="77777777" w:rsidR="00991E86" w:rsidRPr="00FF1636" w:rsidRDefault="00991E86" w:rsidP="00FF1636"/>
        </w:tc>
        <w:tc>
          <w:tcPr>
            <w:tcW w:w="2599" w:type="dxa"/>
            <w:noWrap/>
          </w:tcPr>
          <w:p w14:paraId="196AD2FB" w14:textId="77777777" w:rsidR="00991E86" w:rsidRPr="00FF1636" w:rsidRDefault="00991E86" w:rsidP="00FF1636">
            <w:r w:rsidRPr="00FF1636">
              <w:t>Other</w:t>
            </w:r>
          </w:p>
        </w:tc>
        <w:tc>
          <w:tcPr>
            <w:tcW w:w="2467" w:type="dxa"/>
            <w:noWrap/>
          </w:tcPr>
          <w:p w14:paraId="322C9C29" w14:textId="77777777" w:rsidR="00991E86" w:rsidRPr="00FF1636" w:rsidRDefault="00991E86" w:rsidP="00FF1636">
            <w:r w:rsidRPr="00FF1636">
              <w:t>$</w:t>
            </w:r>
          </w:p>
        </w:tc>
      </w:tr>
      <w:tr w:rsidR="008721B0" w:rsidRPr="00FF1636" w14:paraId="07F9AE4F" w14:textId="77777777" w:rsidTr="008721B0">
        <w:trPr>
          <w:trHeight w:val="360"/>
        </w:trPr>
        <w:tc>
          <w:tcPr>
            <w:tcW w:w="2573" w:type="dxa"/>
            <w:tcBorders>
              <w:top w:val="single" w:sz="12" w:space="0" w:color="1A2845" w:themeColor="accent1"/>
              <w:bottom w:val="single" w:sz="12" w:space="0" w:color="1A2845" w:themeColor="accent1"/>
            </w:tcBorders>
            <w:noWrap/>
          </w:tcPr>
          <w:p w14:paraId="77A00660" w14:textId="77777777" w:rsidR="00991E86" w:rsidRPr="00FF1636" w:rsidRDefault="00991E86" w:rsidP="00FF1636">
            <w:r w:rsidRPr="00FF1636">
              <w:t>TOTAL</w:t>
            </w:r>
          </w:p>
        </w:tc>
        <w:tc>
          <w:tcPr>
            <w:tcW w:w="2493" w:type="dxa"/>
            <w:tcBorders>
              <w:top w:val="single" w:sz="12" w:space="0" w:color="1A2845" w:themeColor="accent1"/>
              <w:bottom w:val="single" w:sz="12" w:space="0" w:color="1A2845" w:themeColor="accent1"/>
            </w:tcBorders>
            <w:noWrap/>
          </w:tcPr>
          <w:p w14:paraId="51218D08" w14:textId="77777777" w:rsidR="00991E86" w:rsidRPr="00FF1636" w:rsidRDefault="00991E86" w:rsidP="00FF1636">
            <w:r w:rsidRPr="00FF1636">
              <w:t>$</w:t>
            </w:r>
          </w:p>
        </w:tc>
        <w:tc>
          <w:tcPr>
            <w:tcW w:w="236" w:type="dxa"/>
            <w:shd w:val="clear" w:color="auto" w:fill="FFFFFF" w:themeFill="background1"/>
          </w:tcPr>
          <w:p w14:paraId="0F2C4500" w14:textId="77777777" w:rsidR="00991E86" w:rsidRPr="00FF1636" w:rsidRDefault="00991E86" w:rsidP="00FF1636"/>
        </w:tc>
        <w:tc>
          <w:tcPr>
            <w:tcW w:w="2599" w:type="dxa"/>
            <w:tcBorders>
              <w:top w:val="single" w:sz="12" w:space="0" w:color="1A2845" w:themeColor="accent1"/>
              <w:bottom w:val="single" w:sz="12" w:space="0" w:color="1A2845" w:themeColor="accent1"/>
            </w:tcBorders>
            <w:noWrap/>
          </w:tcPr>
          <w:p w14:paraId="305FC35A" w14:textId="77777777" w:rsidR="00991E86" w:rsidRPr="00FF1636" w:rsidRDefault="00991E86" w:rsidP="00FF1636">
            <w:r w:rsidRPr="00FF1636">
              <w:t>TOTAL</w:t>
            </w:r>
          </w:p>
        </w:tc>
        <w:tc>
          <w:tcPr>
            <w:tcW w:w="2467" w:type="dxa"/>
            <w:tcBorders>
              <w:top w:val="single" w:sz="12" w:space="0" w:color="1A2845" w:themeColor="accent1"/>
              <w:bottom w:val="single" w:sz="12" w:space="0" w:color="1A2845" w:themeColor="accent1"/>
            </w:tcBorders>
            <w:noWrap/>
          </w:tcPr>
          <w:p w14:paraId="64D62FEE" w14:textId="77777777" w:rsidR="00991E86" w:rsidRPr="00FF1636" w:rsidRDefault="00991E86" w:rsidP="00FF1636">
            <w:r w:rsidRPr="00FF1636">
              <w:t>$</w:t>
            </w:r>
          </w:p>
        </w:tc>
      </w:tr>
    </w:tbl>
    <w:p w14:paraId="2E4A5EA5" w14:textId="77777777" w:rsidR="00A10AE3" w:rsidRPr="00FF1636" w:rsidRDefault="00A10AE3" w:rsidP="00FF1636">
      <w:pPr>
        <w:pStyle w:val="Heading1"/>
      </w:pPr>
      <w:r w:rsidRPr="00FF1636">
        <w:t>Beneficiary Information </w:t>
      </w:r>
    </w:p>
    <w:tbl>
      <w:tblPr>
        <w:tblStyle w:val="TemplateTable"/>
        <w:tblW w:w="5000" w:type="pct"/>
        <w:tblLayout w:type="fixed"/>
        <w:tblLook w:val="0600" w:firstRow="0" w:lastRow="0" w:firstColumn="0" w:lastColumn="0" w:noHBand="1" w:noVBand="1"/>
      </w:tblPr>
      <w:tblGrid>
        <w:gridCol w:w="2772"/>
        <w:gridCol w:w="2652"/>
        <w:gridCol w:w="313"/>
        <w:gridCol w:w="2762"/>
        <w:gridCol w:w="2661"/>
      </w:tblGrid>
      <w:tr w:rsidR="00991E86" w:rsidRPr="00C57B29" w14:paraId="20C6DB9B" w14:textId="77777777" w:rsidTr="00FF1636">
        <w:trPr>
          <w:trHeight w:val="360"/>
        </w:trPr>
        <w:tc>
          <w:tcPr>
            <w:tcW w:w="2610" w:type="dxa"/>
            <w:noWrap/>
          </w:tcPr>
          <w:p w14:paraId="2CDE6622" w14:textId="77777777" w:rsidR="00991E86" w:rsidRPr="00C57B29" w:rsidRDefault="00991E86" w:rsidP="00FF117E">
            <w:r w:rsidRPr="00C57B29">
              <w:rPr>
                <w:b/>
              </w:rPr>
              <w:t>Full Legal Name</w:t>
            </w:r>
            <w:r w:rsidRPr="00C57B29">
              <w:t xml:space="preserve"> - F/M/L</w:t>
            </w:r>
          </w:p>
        </w:tc>
        <w:tc>
          <w:tcPr>
            <w:tcW w:w="2528" w:type="dxa"/>
            <w:noWrap/>
          </w:tcPr>
          <w:p w14:paraId="6B00ED75" w14:textId="77777777" w:rsidR="00991E86" w:rsidRPr="00C57B29" w:rsidRDefault="00991E86" w:rsidP="00FF117E"/>
        </w:tc>
        <w:tc>
          <w:tcPr>
            <w:tcW w:w="236" w:type="dxa"/>
            <w:shd w:val="clear" w:color="auto" w:fill="FFFFFF" w:themeFill="background1"/>
          </w:tcPr>
          <w:p w14:paraId="1DA289CE" w14:textId="77777777" w:rsidR="00991E86" w:rsidRPr="00C57B29" w:rsidRDefault="00991E86" w:rsidP="00FF117E">
            <w:pPr>
              <w:rPr>
                <w:b/>
              </w:rPr>
            </w:pPr>
          </w:p>
        </w:tc>
        <w:tc>
          <w:tcPr>
            <w:tcW w:w="2636" w:type="dxa"/>
            <w:noWrap/>
          </w:tcPr>
          <w:p w14:paraId="7F8D77AD" w14:textId="77777777" w:rsidR="00991E86" w:rsidRPr="00C57B29" w:rsidRDefault="00991E86" w:rsidP="00FF117E">
            <w:r w:rsidRPr="00C57B29">
              <w:rPr>
                <w:b/>
              </w:rPr>
              <w:t>Full Legal Name</w:t>
            </w:r>
            <w:r w:rsidRPr="00C57B29">
              <w:t xml:space="preserve"> - F/M/L</w:t>
            </w:r>
          </w:p>
        </w:tc>
        <w:tc>
          <w:tcPr>
            <w:tcW w:w="2502" w:type="dxa"/>
            <w:noWrap/>
          </w:tcPr>
          <w:p w14:paraId="713531DD" w14:textId="77777777" w:rsidR="00991E86" w:rsidRPr="00C57B29" w:rsidRDefault="00991E86" w:rsidP="00FF117E"/>
        </w:tc>
      </w:tr>
      <w:tr w:rsidR="00991E86" w:rsidRPr="00C57B29" w14:paraId="4DBDB99D" w14:textId="77777777" w:rsidTr="00FF1636">
        <w:trPr>
          <w:trHeight w:val="360"/>
        </w:trPr>
        <w:tc>
          <w:tcPr>
            <w:tcW w:w="2610" w:type="dxa"/>
            <w:noWrap/>
          </w:tcPr>
          <w:p w14:paraId="07E38794" w14:textId="77777777" w:rsidR="00991E86" w:rsidRPr="00C57B29" w:rsidRDefault="00991E86" w:rsidP="00FF117E">
            <w:r w:rsidRPr="00C57B29">
              <w:t>Social Security Number</w:t>
            </w:r>
          </w:p>
        </w:tc>
        <w:tc>
          <w:tcPr>
            <w:tcW w:w="2528" w:type="dxa"/>
            <w:noWrap/>
          </w:tcPr>
          <w:p w14:paraId="3ED4EA12" w14:textId="77777777" w:rsidR="00991E86" w:rsidRPr="00C57B29" w:rsidRDefault="00991E86" w:rsidP="00FF117E"/>
        </w:tc>
        <w:tc>
          <w:tcPr>
            <w:tcW w:w="236" w:type="dxa"/>
            <w:shd w:val="clear" w:color="auto" w:fill="FFFFFF" w:themeFill="background1"/>
          </w:tcPr>
          <w:p w14:paraId="09247BF3" w14:textId="77777777" w:rsidR="00991E86" w:rsidRPr="00C57B29" w:rsidRDefault="00991E86" w:rsidP="00FF117E"/>
        </w:tc>
        <w:tc>
          <w:tcPr>
            <w:tcW w:w="2636" w:type="dxa"/>
            <w:noWrap/>
          </w:tcPr>
          <w:p w14:paraId="57B3D0B9" w14:textId="77777777" w:rsidR="00991E86" w:rsidRPr="00C57B29" w:rsidRDefault="00991E86" w:rsidP="00FF117E">
            <w:r w:rsidRPr="00C57B29">
              <w:t>Social Security Number</w:t>
            </w:r>
          </w:p>
        </w:tc>
        <w:tc>
          <w:tcPr>
            <w:tcW w:w="2502" w:type="dxa"/>
            <w:noWrap/>
          </w:tcPr>
          <w:p w14:paraId="285B32EF" w14:textId="77777777" w:rsidR="00991E86" w:rsidRPr="00C57B29" w:rsidRDefault="00991E86" w:rsidP="00FF117E"/>
        </w:tc>
      </w:tr>
      <w:tr w:rsidR="00991E86" w:rsidRPr="00C57B29" w14:paraId="1A0A34CB" w14:textId="77777777" w:rsidTr="00FF1636">
        <w:trPr>
          <w:trHeight w:val="360"/>
        </w:trPr>
        <w:tc>
          <w:tcPr>
            <w:tcW w:w="2610" w:type="dxa"/>
            <w:noWrap/>
          </w:tcPr>
          <w:p w14:paraId="02869E1F" w14:textId="77777777" w:rsidR="00991E86" w:rsidRPr="00C57B29" w:rsidRDefault="00991E86" w:rsidP="00FF117E">
            <w:r w:rsidRPr="00C57B29">
              <w:t>Birthdate</w:t>
            </w:r>
          </w:p>
        </w:tc>
        <w:tc>
          <w:tcPr>
            <w:tcW w:w="2528" w:type="dxa"/>
            <w:noWrap/>
          </w:tcPr>
          <w:p w14:paraId="016CB5D3" w14:textId="77777777" w:rsidR="00991E86" w:rsidRPr="00C57B29" w:rsidRDefault="00991E86" w:rsidP="00FF117E"/>
        </w:tc>
        <w:tc>
          <w:tcPr>
            <w:tcW w:w="236" w:type="dxa"/>
            <w:shd w:val="clear" w:color="auto" w:fill="FFFFFF" w:themeFill="background1"/>
          </w:tcPr>
          <w:p w14:paraId="428819B9" w14:textId="77777777" w:rsidR="00991E86" w:rsidRPr="00C57B29" w:rsidRDefault="00991E86" w:rsidP="00FF117E"/>
        </w:tc>
        <w:tc>
          <w:tcPr>
            <w:tcW w:w="2636" w:type="dxa"/>
            <w:noWrap/>
          </w:tcPr>
          <w:p w14:paraId="7A4FB646" w14:textId="77777777" w:rsidR="00991E86" w:rsidRPr="00C57B29" w:rsidRDefault="00991E86" w:rsidP="00FF117E">
            <w:r w:rsidRPr="00C57B29">
              <w:t>Birthdate</w:t>
            </w:r>
          </w:p>
        </w:tc>
        <w:tc>
          <w:tcPr>
            <w:tcW w:w="2502" w:type="dxa"/>
            <w:noWrap/>
          </w:tcPr>
          <w:p w14:paraId="5F1093FD" w14:textId="77777777" w:rsidR="00991E86" w:rsidRPr="00C57B29" w:rsidRDefault="00991E86" w:rsidP="00FF117E"/>
        </w:tc>
      </w:tr>
      <w:tr w:rsidR="00991E86" w:rsidRPr="00C57B29" w14:paraId="1C29C9B2" w14:textId="77777777" w:rsidTr="00FF1636">
        <w:trPr>
          <w:trHeight w:val="360"/>
        </w:trPr>
        <w:tc>
          <w:tcPr>
            <w:tcW w:w="2610" w:type="dxa"/>
            <w:noWrap/>
          </w:tcPr>
          <w:p w14:paraId="14980818" w14:textId="77777777" w:rsidR="00991E86" w:rsidRPr="00C57B29" w:rsidRDefault="00991E86" w:rsidP="00FF117E">
            <w:r w:rsidRPr="00C57B29">
              <w:rPr>
                <w:b/>
              </w:rPr>
              <w:t>Full Legal Name</w:t>
            </w:r>
            <w:r w:rsidRPr="00C57B29">
              <w:t xml:space="preserve"> - F/M/L</w:t>
            </w:r>
          </w:p>
        </w:tc>
        <w:tc>
          <w:tcPr>
            <w:tcW w:w="2528" w:type="dxa"/>
            <w:noWrap/>
          </w:tcPr>
          <w:p w14:paraId="277B4AF9" w14:textId="77777777" w:rsidR="00991E86" w:rsidRPr="00C57B29" w:rsidRDefault="00991E86" w:rsidP="00FF117E"/>
        </w:tc>
        <w:tc>
          <w:tcPr>
            <w:tcW w:w="236" w:type="dxa"/>
            <w:shd w:val="clear" w:color="auto" w:fill="FFFFFF" w:themeFill="background1"/>
          </w:tcPr>
          <w:p w14:paraId="3FF80C85" w14:textId="77777777" w:rsidR="00991E86" w:rsidRPr="00C57B29" w:rsidRDefault="00991E86" w:rsidP="00FF117E">
            <w:pPr>
              <w:rPr>
                <w:b/>
              </w:rPr>
            </w:pPr>
          </w:p>
        </w:tc>
        <w:tc>
          <w:tcPr>
            <w:tcW w:w="2636" w:type="dxa"/>
            <w:noWrap/>
          </w:tcPr>
          <w:p w14:paraId="2A0530E5" w14:textId="77777777" w:rsidR="00991E86" w:rsidRPr="00C57B29" w:rsidRDefault="00991E86" w:rsidP="00FF117E">
            <w:r w:rsidRPr="00C57B29">
              <w:rPr>
                <w:b/>
              </w:rPr>
              <w:t>Full Legal Name</w:t>
            </w:r>
            <w:r w:rsidRPr="00C57B29">
              <w:t xml:space="preserve"> - F/M/L</w:t>
            </w:r>
          </w:p>
        </w:tc>
        <w:tc>
          <w:tcPr>
            <w:tcW w:w="2502" w:type="dxa"/>
            <w:noWrap/>
          </w:tcPr>
          <w:p w14:paraId="24318E38" w14:textId="77777777" w:rsidR="00991E86" w:rsidRPr="00C57B29" w:rsidRDefault="00991E86" w:rsidP="00FF117E"/>
        </w:tc>
      </w:tr>
      <w:tr w:rsidR="00991E86" w:rsidRPr="00C57B29" w14:paraId="4960DB36" w14:textId="77777777" w:rsidTr="00FF1636">
        <w:trPr>
          <w:trHeight w:val="360"/>
        </w:trPr>
        <w:tc>
          <w:tcPr>
            <w:tcW w:w="2610" w:type="dxa"/>
            <w:noWrap/>
          </w:tcPr>
          <w:p w14:paraId="0A2B72DB" w14:textId="77777777" w:rsidR="00991E86" w:rsidRPr="00C57B29" w:rsidRDefault="00991E86" w:rsidP="00FF117E">
            <w:r w:rsidRPr="00C57B29">
              <w:t>Social Security Number</w:t>
            </w:r>
          </w:p>
        </w:tc>
        <w:tc>
          <w:tcPr>
            <w:tcW w:w="2528" w:type="dxa"/>
            <w:noWrap/>
          </w:tcPr>
          <w:p w14:paraId="3FE1F015" w14:textId="77777777" w:rsidR="00991E86" w:rsidRPr="00C57B29" w:rsidRDefault="00991E86" w:rsidP="00FF117E"/>
        </w:tc>
        <w:tc>
          <w:tcPr>
            <w:tcW w:w="236" w:type="dxa"/>
            <w:shd w:val="clear" w:color="auto" w:fill="FFFFFF" w:themeFill="background1"/>
          </w:tcPr>
          <w:p w14:paraId="59C43C21" w14:textId="77777777" w:rsidR="00991E86" w:rsidRPr="00C57B29" w:rsidRDefault="00991E86" w:rsidP="00FF117E"/>
        </w:tc>
        <w:tc>
          <w:tcPr>
            <w:tcW w:w="2636" w:type="dxa"/>
            <w:noWrap/>
          </w:tcPr>
          <w:p w14:paraId="5843AA69" w14:textId="77777777" w:rsidR="00991E86" w:rsidRPr="00C57B29" w:rsidRDefault="00991E86" w:rsidP="00FF117E">
            <w:r w:rsidRPr="00C57B29">
              <w:t>Social Security Number</w:t>
            </w:r>
          </w:p>
        </w:tc>
        <w:tc>
          <w:tcPr>
            <w:tcW w:w="2502" w:type="dxa"/>
            <w:noWrap/>
          </w:tcPr>
          <w:p w14:paraId="36ED519E" w14:textId="77777777" w:rsidR="00991E86" w:rsidRPr="00C57B29" w:rsidRDefault="00991E86" w:rsidP="00FF117E"/>
        </w:tc>
      </w:tr>
      <w:tr w:rsidR="00991E86" w:rsidRPr="00C57B29" w14:paraId="075ABE9E" w14:textId="77777777" w:rsidTr="00FF1636">
        <w:trPr>
          <w:trHeight w:val="360"/>
        </w:trPr>
        <w:tc>
          <w:tcPr>
            <w:tcW w:w="2610" w:type="dxa"/>
            <w:noWrap/>
          </w:tcPr>
          <w:p w14:paraId="23C68507" w14:textId="77777777" w:rsidR="00991E86" w:rsidRPr="00C57B29" w:rsidRDefault="00991E86" w:rsidP="00FF117E">
            <w:r w:rsidRPr="00C57B29">
              <w:t>Birthdate</w:t>
            </w:r>
          </w:p>
        </w:tc>
        <w:tc>
          <w:tcPr>
            <w:tcW w:w="2528" w:type="dxa"/>
            <w:noWrap/>
          </w:tcPr>
          <w:p w14:paraId="11EA324A" w14:textId="77777777" w:rsidR="00991E86" w:rsidRPr="00C57B29" w:rsidRDefault="00991E86" w:rsidP="00FF117E"/>
        </w:tc>
        <w:tc>
          <w:tcPr>
            <w:tcW w:w="236" w:type="dxa"/>
            <w:shd w:val="clear" w:color="auto" w:fill="FFFFFF" w:themeFill="background1"/>
          </w:tcPr>
          <w:p w14:paraId="60980511" w14:textId="77777777" w:rsidR="00991E86" w:rsidRPr="00C57B29" w:rsidRDefault="00991E86" w:rsidP="00FF117E"/>
        </w:tc>
        <w:tc>
          <w:tcPr>
            <w:tcW w:w="2636" w:type="dxa"/>
            <w:noWrap/>
          </w:tcPr>
          <w:p w14:paraId="43074241" w14:textId="77777777" w:rsidR="00991E86" w:rsidRPr="00C57B29" w:rsidRDefault="00991E86" w:rsidP="00FF117E">
            <w:r w:rsidRPr="00C57B29">
              <w:t>Birthdate</w:t>
            </w:r>
          </w:p>
        </w:tc>
        <w:tc>
          <w:tcPr>
            <w:tcW w:w="2502" w:type="dxa"/>
            <w:noWrap/>
          </w:tcPr>
          <w:p w14:paraId="088592BB" w14:textId="77777777" w:rsidR="00991E86" w:rsidRPr="00C57B29" w:rsidRDefault="00991E86" w:rsidP="00FF117E"/>
        </w:tc>
      </w:tr>
      <w:tr w:rsidR="00991E86" w:rsidRPr="00C57B29" w14:paraId="0ED263C4" w14:textId="77777777" w:rsidTr="00FF1636">
        <w:trPr>
          <w:trHeight w:val="360"/>
        </w:trPr>
        <w:tc>
          <w:tcPr>
            <w:tcW w:w="2610" w:type="dxa"/>
            <w:noWrap/>
          </w:tcPr>
          <w:p w14:paraId="3F4F6D18" w14:textId="77777777" w:rsidR="00991E86" w:rsidRPr="00C57B29" w:rsidRDefault="00991E86" w:rsidP="00FF117E">
            <w:r w:rsidRPr="00C57B29">
              <w:rPr>
                <w:b/>
              </w:rPr>
              <w:t>Full Legal Name</w:t>
            </w:r>
            <w:r w:rsidRPr="00C57B29">
              <w:t xml:space="preserve"> - F/M/L</w:t>
            </w:r>
          </w:p>
        </w:tc>
        <w:tc>
          <w:tcPr>
            <w:tcW w:w="2528" w:type="dxa"/>
            <w:noWrap/>
          </w:tcPr>
          <w:p w14:paraId="65190650" w14:textId="77777777" w:rsidR="00991E86" w:rsidRPr="00C57B29" w:rsidRDefault="00991E86" w:rsidP="00FF117E"/>
        </w:tc>
        <w:tc>
          <w:tcPr>
            <w:tcW w:w="236" w:type="dxa"/>
            <w:shd w:val="clear" w:color="auto" w:fill="FFFFFF" w:themeFill="background1"/>
          </w:tcPr>
          <w:p w14:paraId="0C1407AD" w14:textId="77777777" w:rsidR="00991E86" w:rsidRPr="00C57B29" w:rsidRDefault="00991E86" w:rsidP="00FF117E">
            <w:pPr>
              <w:rPr>
                <w:b/>
              </w:rPr>
            </w:pPr>
          </w:p>
        </w:tc>
        <w:tc>
          <w:tcPr>
            <w:tcW w:w="2636" w:type="dxa"/>
            <w:noWrap/>
          </w:tcPr>
          <w:p w14:paraId="77773ECD" w14:textId="77777777" w:rsidR="00991E86" w:rsidRPr="00C57B29" w:rsidRDefault="00991E86" w:rsidP="00FF117E">
            <w:r w:rsidRPr="00C57B29">
              <w:rPr>
                <w:b/>
              </w:rPr>
              <w:t>Full Legal Name</w:t>
            </w:r>
            <w:r w:rsidRPr="00C57B29">
              <w:t xml:space="preserve"> - F/M/L</w:t>
            </w:r>
          </w:p>
        </w:tc>
        <w:tc>
          <w:tcPr>
            <w:tcW w:w="2502" w:type="dxa"/>
            <w:noWrap/>
          </w:tcPr>
          <w:p w14:paraId="34B13F33" w14:textId="77777777" w:rsidR="00991E86" w:rsidRPr="00C57B29" w:rsidRDefault="00991E86" w:rsidP="00FF117E"/>
        </w:tc>
      </w:tr>
      <w:tr w:rsidR="00991E86" w:rsidRPr="00C57B29" w14:paraId="6DE8EF5E" w14:textId="77777777" w:rsidTr="00FF1636">
        <w:trPr>
          <w:trHeight w:val="360"/>
        </w:trPr>
        <w:tc>
          <w:tcPr>
            <w:tcW w:w="2610" w:type="dxa"/>
            <w:noWrap/>
          </w:tcPr>
          <w:p w14:paraId="384A20AF" w14:textId="77777777" w:rsidR="00991E86" w:rsidRPr="00C57B29" w:rsidRDefault="00991E86" w:rsidP="00FF117E">
            <w:r w:rsidRPr="00C57B29">
              <w:t>Social Security Number</w:t>
            </w:r>
          </w:p>
        </w:tc>
        <w:tc>
          <w:tcPr>
            <w:tcW w:w="2528" w:type="dxa"/>
            <w:noWrap/>
          </w:tcPr>
          <w:p w14:paraId="0ED4A22F" w14:textId="77777777" w:rsidR="00991E86" w:rsidRPr="00C57B29" w:rsidRDefault="00991E86" w:rsidP="00FF117E"/>
        </w:tc>
        <w:tc>
          <w:tcPr>
            <w:tcW w:w="236" w:type="dxa"/>
            <w:shd w:val="clear" w:color="auto" w:fill="FFFFFF" w:themeFill="background1"/>
          </w:tcPr>
          <w:p w14:paraId="0E5E98EE" w14:textId="77777777" w:rsidR="00991E86" w:rsidRPr="00C57B29" w:rsidRDefault="00991E86" w:rsidP="00FF117E"/>
        </w:tc>
        <w:tc>
          <w:tcPr>
            <w:tcW w:w="2636" w:type="dxa"/>
            <w:noWrap/>
          </w:tcPr>
          <w:p w14:paraId="5E1D8A3F" w14:textId="77777777" w:rsidR="00991E86" w:rsidRPr="00C57B29" w:rsidRDefault="00991E86" w:rsidP="00FF117E">
            <w:r w:rsidRPr="00C57B29">
              <w:t>Social Security Number</w:t>
            </w:r>
          </w:p>
        </w:tc>
        <w:tc>
          <w:tcPr>
            <w:tcW w:w="2502" w:type="dxa"/>
            <w:noWrap/>
          </w:tcPr>
          <w:p w14:paraId="2E4D7E09" w14:textId="77777777" w:rsidR="00991E86" w:rsidRPr="00C57B29" w:rsidRDefault="00991E86" w:rsidP="00FF117E"/>
        </w:tc>
      </w:tr>
      <w:tr w:rsidR="00991E86" w:rsidRPr="00C57B29" w14:paraId="6CFF67C5" w14:textId="77777777" w:rsidTr="00FF1636">
        <w:trPr>
          <w:trHeight w:val="360"/>
        </w:trPr>
        <w:tc>
          <w:tcPr>
            <w:tcW w:w="2610" w:type="dxa"/>
            <w:noWrap/>
          </w:tcPr>
          <w:p w14:paraId="1C33C9A9" w14:textId="77777777" w:rsidR="00991E86" w:rsidRPr="00C57B29" w:rsidRDefault="00991E86" w:rsidP="00FF117E">
            <w:r w:rsidRPr="00C57B29">
              <w:t>Birthdate</w:t>
            </w:r>
          </w:p>
        </w:tc>
        <w:tc>
          <w:tcPr>
            <w:tcW w:w="2528" w:type="dxa"/>
            <w:noWrap/>
          </w:tcPr>
          <w:p w14:paraId="09CC0A13" w14:textId="77777777" w:rsidR="00991E86" w:rsidRPr="00C57B29" w:rsidRDefault="00991E86" w:rsidP="00FF117E"/>
        </w:tc>
        <w:tc>
          <w:tcPr>
            <w:tcW w:w="236" w:type="dxa"/>
            <w:shd w:val="clear" w:color="auto" w:fill="FFFFFF" w:themeFill="background1"/>
          </w:tcPr>
          <w:p w14:paraId="73AB3EC9" w14:textId="77777777" w:rsidR="00991E86" w:rsidRPr="00C57B29" w:rsidRDefault="00991E86" w:rsidP="00FF117E"/>
        </w:tc>
        <w:tc>
          <w:tcPr>
            <w:tcW w:w="2636" w:type="dxa"/>
            <w:noWrap/>
          </w:tcPr>
          <w:p w14:paraId="0B949497" w14:textId="77777777" w:rsidR="00991E86" w:rsidRPr="00C57B29" w:rsidRDefault="00991E86" w:rsidP="00FF117E">
            <w:r w:rsidRPr="00C57B29">
              <w:t>Birthdate</w:t>
            </w:r>
          </w:p>
        </w:tc>
        <w:tc>
          <w:tcPr>
            <w:tcW w:w="2502" w:type="dxa"/>
            <w:noWrap/>
          </w:tcPr>
          <w:p w14:paraId="5E152A2A" w14:textId="77777777" w:rsidR="00991E86" w:rsidRPr="00C57B29" w:rsidRDefault="00991E86" w:rsidP="00FF117E"/>
        </w:tc>
      </w:tr>
    </w:tbl>
    <w:p w14:paraId="7029B8A9" w14:textId="77777777" w:rsidR="00991E86" w:rsidRPr="00FF1636" w:rsidRDefault="00991E86" w:rsidP="00FF1636"/>
    <w:sectPr w:rsidR="00991E86" w:rsidRPr="00FF1636" w:rsidSect="00AD42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720" w:right="720" w:bottom="1152" w:left="720" w:header="720" w:footer="720" w:gutter="0"/>
      <w:pgNumType w:start="1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158110" w14:textId="77777777" w:rsidR="001A2DFE" w:rsidRDefault="001A2DFE" w:rsidP="00B00770">
      <w:r>
        <w:separator/>
      </w:r>
    </w:p>
  </w:endnote>
  <w:endnote w:type="continuationSeparator" w:id="0">
    <w:p w14:paraId="1EEED8F7" w14:textId="77777777" w:rsidR="001A2DFE" w:rsidRDefault="001A2DFE" w:rsidP="00B00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8F9F2288-F8B7-4DD5-AFB5-C0ED35264B7E}"/>
    <w:embedBold r:id="rId2" w:fontKey="{6C487F34-9F45-4228-9E45-82E46F3443A8}"/>
    <w:embedItalic r:id="rId3" w:fontKey="{287F34A6-6DDE-4C4B-AEEE-AA6A84FDBB8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4" w:fontKey="{007FAEB4-C450-4652-9252-71001B6338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8615DCB-D458-4F8C-B849-2A514085625F}"/>
    <w:embedBold r:id="rId6" w:fontKey="{458AE39D-A540-4627-93B5-F8D134A27DAF}"/>
    <w:embedItalic r:id="rId7" w:fontKey="{1AFB8EE0-A00E-4620-B0DB-DFA1A0A3AC03}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EC37A9B-690F-4989-BF32-4F2EEB3F6F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BCAB62" w14:textId="77777777" w:rsidR="0014467C" w:rsidRDefault="0014467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74FCBB" w14:textId="25EA29BB" w:rsidR="00A14D00" w:rsidRPr="0014467C" w:rsidRDefault="0014467C" w:rsidP="0014467C">
    <w:pPr>
      <w:pStyle w:val="Footer"/>
      <w:pBdr>
        <w:top w:val="single" w:sz="12" w:space="1" w:color="1A2845" w:themeColor="accent1"/>
      </w:pBdr>
      <w:tabs>
        <w:tab w:val="clear" w:pos="9900"/>
        <w:tab w:val="right" w:pos="10800"/>
      </w:tabs>
      <w:jc w:val="center"/>
    </w:pPr>
    <w:r>
      <w:rPr>
        <w:rFonts w:ascii="Calibri" w:hAnsi="Calibri" w:cs="Calibri"/>
        <w:color w:val="000000"/>
        <w:shd w:val="clear" w:color="auto" w:fill="FFFFFF"/>
      </w:rPr>
      <w:t>Securities and investment advice through G. A. Repple &amp; Company, A Registered Broker / Dealer &amp; Investment Advisor, Member FINRA &amp; SIPC. 101 Normandy Road, </w:t>
    </w:r>
    <w:r>
      <w:t xml:space="preserve">Casselberry, FL 32707  T. </w:t>
    </w:r>
    <w:r>
      <w:t>407-339-9090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08C01" w14:textId="7DFCE6E1" w:rsidR="00AD4212" w:rsidRDefault="00AD4212" w:rsidP="00AD4212">
    <w:pPr>
      <w:pStyle w:val="Footer"/>
      <w:pBdr>
        <w:top w:val="single" w:sz="12" w:space="1" w:color="1A2845" w:themeColor="accent1"/>
      </w:pBdr>
      <w:tabs>
        <w:tab w:val="clear" w:pos="9900"/>
        <w:tab w:val="right" w:pos="10800"/>
      </w:tabs>
      <w:rPr>
        <w:rFonts w:ascii="Calibri" w:hAnsi="Calibri" w:cs="Calibri"/>
        <w:color w:val="000000"/>
        <w:shd w:val="clear" w:color="auto" w:fill="FFFFFF"/>
      </w:rPr>
    </w:pPr>
    <w:r>
      <w:rPr>
        <w:rFonts w:ascii="Calibri" w:hAnsi="Calibri" w:cs="Calibri"/>
        <w:color w:val="000000"/>
        <w:shd w:val="clear" w:color="auto" w:fill="FFFFFF"/>
      </w:rPr>
      <w:t>Cleint profile</w:t>
    </w:r>
  </w:p>
  <w:p w14:paraId="6999788D" w14:textId="692E9615" w:rsidR="00AD4212" w:rsidRDefault="00AD4212" w:rsidP="00AD4212">
    <w:pPr>
      <w:pStyle w:val="Footer"/>
      <w:pBdr>
        <w:top w:val="single" w:sz="12" w:space="1" w:color="1A2845" w:themeColor="accent1"/>
      </w:pBdr>
      <w:tabs>
        <w:tab w:val="clear" w:pos="9900"/>
        <w:tab w:val="right" w:pos="10800"/>
      </w:tabs>
      <w:jc w:val="center"/>
    </w:pPr>
    <w:r>
      <w:rPr>
        <w:rFonts w:ascii="Calibri" w:hAnsi="Calibri" w:cs="Calibri"/>
        <w:color w:val="000000"/>
        <w:shd w:val="clear" w:color="auto" w:fill="FFFFFF"/>
      </w:rPr>
      <w:t>Securities and investment advice through G. A. Repple &amp; Company, A Registered Broker / Dealer &amp; Investment Advisor, Member FINRA &amp; SIPC.407.339.9090.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3A35FE" w14:textId="77777777" w:rsidR="001A2DFE" w:rsidRDefault="001A2DFE" w:rsidP="00B00770">
      <w:r>
        <w:separator/>
      </w:r>
    </w:p>
  </w:footnote>
  <w:footnote w:type="continuationSeparator" w:id="0">
    <w:p w14:paraId="5D3C6EFF" w14:textId="77777777" w:rsidR="001A2DFE" w:rsidRDefault="001A2DFE" w:rsidP="00B007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34240E" w14:textId="77777777" w:rsidR="0014467C" w:rsidRDefault="0014467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CF655F" w14:textId="77777777" w:rsidR="006F61FC" w:rsidRDefault="006F61F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206CF6" wp14:editId="181DA04B">
              <wp:simplePos x="0" y="0"/>
              <wp:positionH relativeFrom="margin">
                <wp:align>center</wp:align>
              </wp:positionH>
              <wp:positionV relativeFrom="paragraph">
                <wp:posOffset>-459105</wp:posOffset>
              </wp:positionV>
              <wp:extent cx="10058400" cy="33020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330200"/>
                        <a:chOff x="0" y="0"/>
                        <a:chExt cx="7563345" cy="91440"/>
                      </a:xfrm>
                      <a:solidFill>
                        <a:schemeClr val="accent1"/>
                      </a:solidFill>
                    </wpg:grpSpPr>
                    <wps:wsp>
                      <wps:cNvPr id="78" name="Rectangle 4"/>
                      <wps:cNvSpPr/>
                      <wps:spPr>
                        <a:xfrm>
                          <a:off x="0" y="0"/>
                          <a:ext cx="1517650" cy="9144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" name="Rectangle 7"/>
                      <wps:cNvSpPr/>
                      <wps:spPr>
                        <a:xfrm>
                          <a:off x="1512444" y="0"/>
                          <a:ext cx="1517650" cy="9144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Rectangle 13"/>
                      <wps:cNvSpPr/>
                      <wps:spPr>
                        <a:xfrm>
                          <a:off x="3020554" y="0"/>
                          <a:ext cx="1517650" cy="9144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Rectangle 14"/>
                      <wps:cNvSpPr/>
                      <wps:spPr>
                        <a:xfrm>
                          <a:off x="4532997" y="0"/>
                          <a:ext cx="1517650" cy="9144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Rectangle 18"/>
                      <wps:cNvSpPr/>
                      <wps:spPr>
                        <a:xfrm>
                          <a:off x="6045441" y="0"/>
                          <a:ext cx="1517904" cy="9144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01775E2D" id="Group 3" o:spid="_x0000_s1026" style="position:absolute;margin-left:0;margin-top:-36.15pt;width:11in;height:26pt;z-index:251659264;mso-position-horizontal:center;mso-position-horizontal-relative:margin;mso-width-relative:margin;mso-height-relative:margin" coordsize="75633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">
              <v:rect id="Rectangle 4" o:spid="_x0000_s1027" style="position:absolute;width:15176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" filled="f" stroked="f"/>
              <v:rect id="Rectangle 7" o:spid="_x0000_s1028" style="position:absolute;left:15124;width:15176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" filled="f" stroked="f"/>
              <v:rect id="Rectangle 13" o:spid="_x0000_s1029" style="position:absolute;left:30205;width:15177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" filled="f" stroked="f"/>
              <v:rect id="Rectangle 14" o:spid="_x0000_s1030" style="position:absolute;left:45329;width:15177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" filled="f" stroked="f"/>
              <v:rect id="Rectangle 18" o:spid="_x0000_s1031" style="position:absolute;left:60454;width:15179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" filled="f" stroked="f"/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23AD0" w14:textId="77777777" w:rsidR="0014467C" w:rsidRDefault="0014467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2248B5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32605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ED6C6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E046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1FA8F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18694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A06ED4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0FEE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F5A40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E1E65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6F1131"/>
    <w:multiLevelType w:val="multilevel"/>
    <w:tmpl w:val="70BE882E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216"/>
        </w:tabs>
        <w:ind w:left="504" w:hanging="288"/>
      </w:pPr>
      <w:rPr>
        <w:rFonts w:asciiTheme="majorHAnsi" w:hAnsiTheme="majorHAnsi" w:hint="default"/>
        <w:b w:val="0"/>
        <w:i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04"/>
        </w:tabs>
        <w:ind w:left="792" w:hanging="288"/>
      </w:pPr>
      <w:rPr>
        <w:rFonts w:asciiTheme="majorHAnsi" w:hAnsiTheme="majorHAnsi" w:hint="default"/>
        <w:b w:val="0"/>
        <w:i w:val="0"/>
        <w:color w:val="auto"/>
      </w:rPr>
    </w:lvl>
    <w:lvl w:ilvl="8">
      <w:start w:val="1"/>
      <w:numFmt w:val="lowerRoman"/>
      <w:lvlText w:val="%9."/>
      <w:lvlJc w:val="left"/>
      <w:pPr>
        <w:tabs>
          <w:tab w:val="num" w:pos="792"/>
        </w:tabs>
        <w:ind w:left="1080" w:hanging="288"/>
      </w:pPr>
      <w:rPr>
        <w:rFonts w:asciiTheme="majorHAnsi" w:hAnsiTheme="majorHAnsi" w:hint="default"/>
        <w:b w:val="0"/>
        <w:i w:val="0"/>
        <w:color w:val="auto"/>
      </w:rPr>
    </w:lvl>
  </w:abstractNum>
  <w:abstractNum w:abstractNumId="11">
    <w:nsid w:val="111910CD"/>
    <w:multiLevelType w:val="multilevel"/>
    <w:tmpl w:val="7EAE7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7140D39"/>
    <w:multiLevelType w:val="multilevel"/>
    <w:tmpl w:val="FF004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7C4E11"/>
    <w:multiLevelType w:val="multilevel"/>
    <w:tmpl w:val="B784CBA4"/>
    <w:lvl w:ilvl="0">
      <w:start w:val="1"/>
      <w:numFmt w:val="bullet"/>
      <w:suff w:val="space"/>
      <w:lvlText w:val=""/>
      <w:lvlJc w:val="left"/>
      <w:pPr>
        <w:ind w:left="8460" w:firstLine="0"/>
      </w:pPr>
      <w:rPr>
        <w:rFonts w:ascii="Wingdings" w:hAnsi="Wingdings" w:hint="default"/>
        <w:color w:val="5B6972" w:themeColor="accent2"/>
        <w:position w:val="-10"/>
        <w:sz w:val="6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E8069D"/>
    <w:multiLevelType w:val="multilevel"/>
    <w:tmpl w:val="327C2ECC"/>
    <w:styleLink w:val="Bullets"/>
    <w:lvl w:ilvl="0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  <w:color w:val="1A2845" w:themeColor="accent1"/>
      </w:rPr>
    </w:lvl>
    <w:lvl w:ilvl="1">
      <w:start w:val="1"/>
      <w:numFmt w:val="bullet"/>
      <w:lvlText w:val="o"/>
      <w:lvlJc w:val="left"/>
      <w:pPr>
        <w:ind w:left="864" w:hanging="216"/>
      </w:pPr>
      <w:rPr>
        <w:rFonts w:ascii="Courier New" w:hAnsi="Courier New" w:hint="default"/>
        <w:color w:val="1A2845" w:themeColor="accent1"/>
      </w:rPr>
    </w:lvl>
    <w:lvl w:ilvl="2">
      <w:start w:val="1"/>
      <w:numFmt w:val="bullet"/>
      <w:lvlText w:val=""/>
      <w:lvlJc w:val="left"/>
      <w:pPr>
        <w:ind w:left="1296" w:hanging="216"/>
      </w:pPr>
      <w:rPr>
        <w:rFonts w:ascii="Symbol" w:hAnsi="Symbol" w:hint="default"/>
        <w:color w:val="894E54" w:themeColor="accent3"/>
      </w:rPr>
    </w:lvl>
    <w:lvl w:ilvl="3">
      <w:start w:val="1"/>
      <w:numFmt w:val="bullet"/>
      <w:lvlText w:val=""/>
      <w:lvlJc w:val="left"/>
      <w:pPr>
        <w:ind w:left="1728" w:hanging="21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60" w:hanging="216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92" w:hanging="216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024" w:hanging="216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56" w:hanging="216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888" w:hanging="216"/>
      </w:pPr>
      <w:rPr>
        <w:rFonts w:ascii="Wingdings" w:hAnsi="Wingdings" w:hint="default"/>
      </w:rPr>
    </w:lvl>
  </w:abstractNum>
  <w:abstractNum w:abstractNumId="15">
    <w:nsid w:val="30EF7A1A"/>
    <w:multiLevelType w:val="multilevel"/>
    <w:tmpl w:val="9392D44C"/>
    <w:lvl w:ilvl="0">
      <w:start w:val="1"/>
      <w:numFmt w:val="decimal"/>
      <w:lvlText w:val="%1"/>
      <w:lvlJc w:val="left"/>
      <w:pPr>
        <w:ind w:left="432" w:hanging="216"/>
      </w:pPr>
      <w:rPr>
        <w:rFonts w:hint="default"/>
        <w:b/>
        <w:i w:val="0"/>
        <w:color w:val="0D1422" w:themeColor="accent1" w:themeShade="80"/>
      </w:rPr>
    </w:lvl>
    <w:lvl w:ilvl="1">
      <w:start w:val="1"/>
      <w:numFmt w:val="lowerLetter"/>
      <w:lvlText w:val="%2"/>
      <w:lvlJc w:val="left"/>
      <w:pPr>
        <w:ind w:left="864" w:hanging="216"/>
      </w:pPr>
      <w:rPr>
        <w:rFonts w:hint="default"/>
        <w:color w:val="131D33" w:themeColor="accent1" w:themeShade="BF"/>
      </w:rPr>
    </w:lvl>
    <w:lvl w:ilvl="2">
      <w:start w:val="1"/>
      <w:numFmt w:val="lowerRoman"/>
      <w:lvlText w:val="%3"/>
      <w:lvlJc w:val="left"/>
      <w:pPr>
        <w:ind w:left="1296" w:hanging="216"/>
      </w:pPr>
      <w:rPr>
        <w:rFonts w:hint="default"/>
        <w:color w:val="4A6EBA" w:themeColor="accent1" w:themeTint="99"/>
      </w:rPr>
    </w:lvl>
    <w:lvl w:ilvl="3">
      <w:start w:val="1"/>
      <w:numFmt w:val="decimal"/>
      <w:lvlText w:val="(%4)"/>
      <w:lvlJc w:val="left"/>
      <w:pPr>
        <w:ind w:left="1728" w:hanging="21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21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92" w:hanging="21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24" w:hanging="21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56" w:hanging="216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88" w:hanging="216"/>
      </w:pPr>
      <w:rPr>
        <w:rFonts w:hint="default"/>
      </w:rPr>
    </w:lvl>
  </w:abstractNum>
  <w:abstractNum w:abstractNumId="16">
    <w:nsid w:val="32900B5C"/>
    <w:multiLevelType w:val="multilevel"/>
    <w:tmpl w:val="06322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065124"/>
    <w:multiLevelType w:val="multilevel"/>
    <w:tmpl w:val="50786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DB0969"/>
    <w:multiLevelType w:val="hybridMultilevel"/>
    <w:tmpl w:val="4B72D8E4"/>
    <w:lvl w:ilvl="0" w:tplc="30EEA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F671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C8A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9EA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D4BF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E2B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2D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6EC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265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BA32921"/>
    <w:multiLevelType w:val="multilevel"/>
    <w:tmpl w:val="7E863C38"/>
    <w:lvl w:ilvl="0">
      <w:start w:val="1"/>
      <w:numFmt w:val="decimal"/>
      <w:lvlText w:val="%1"/>
      <w:lvlJc w:val="left"/>
      <w:pPr>
        <w:ind w:left="432" w:hanging="216"/>
      </w:pPr>
      <w:rPr>
        <w:rFonts w:hint="default"/>
        <w:b/>
        <w:i w:val="0"/>
        <w:color w:val="1A2845" w:themeColor="accent1"/>
      </w:rPr>
    </w:lvl>
    <w:lvl w:ilvl="1">
      <w:start w:val="1"/>
      <w:numFmt w:val="lowerLetter"/>
      <w:lvlText w:val="%2"/>
      <w:lvlJc w:val="left"/>
      <w:pPr>
        <w:ind w:left="864" w:hanging="216"/>
      </w:pPr>
      <w:rPr>
        <w:rFonts w:hint="default"/>
        <w:color w:val="1A2845" w:themeColor="accent1"/>
      </w:rPr>
    </w:lvl>
    <w:lvl w:ilvl="2">
      <w:start w:val="1"/>
      <w:numFmt w:val="lowerRoman"/>
      <w:lvlText w:val="%3"/>
      <w:lvlJc w:val="left"/>
      <w:pPr>
        <w:ind w:left="1296" w:hanging="216"/>
      </w:pPr>
      <w:rPr>
        <w:rFonts w:hint="default"/>
        <w:color w:val="894E54" w:themeColor="accent3"/>
      </w:rPr>
    </w:lvl>
    <w:lvl w:ilvl="3">
      <w:start w:val="1"/>
      <w:numFmt w:val="decimal"/>
      <w:lvlText w:val="(%4)"/>
      <w:lvlJc w:val="left"/>
      <w:pPr>
        <w:ind w:left="1728" w:hanging="21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21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92" w:hanging="21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24" w:hanging="21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56" w:hanging="216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88" w:hanging="216"/>
      </w:pPr>
      <w:rPr>
        <w:rFonts w:hint="default"/>
      </w:rPr>
    </w:lvl>
  </w:abstractNum>
  <w:abstractNum w:abstractNumId="20">
    <w:nsid w:val="3E981270"/>
    <w:multiLevelType w:val="multilevel"/>
    <w:tmpl w:val="8B70F1A2"/>
    <w:lvl w:ilvl="0">
      <w:start w:val="1"/>
      <w:numFmt w:val="bullet"/>
      <w:pStyle w:val="ListParagraph"/>
      <w:lvlText w:val=""/>
      <w:lvlJc w:val="left"/>
      <w:pPr>
        <w:ind w:left="504" w:hanging="288"/>
      </w:pPr>
      <w:rPr>
        <w:rFonts w:ascii="Symbol" w:hAnsi="Symbol" w:hint="default"/>
        <w:color w:val="1A2845" w:themeColor="accent1"/>
      </w:rPr>
    </w:lvl>
    <w:lvl w:ilvl="1">
      <w:start w:val="1"/>
      <w:numFmt w:val="bullet"/>
      <w:lvlText w:val=""/>
      <w:lvlJc w:val="left"/>
      <w:pPr>
        <w:ind w:left="792" w:hanging="288"/>
      </w:pPr>
      <w:rPr>
        <w:rFonts w:ascii="Symbol" w:hAnsi="Symbol" w:hint="default"/>
        <w:color w:val="5B6972" w:themeColor="accent2"/>
      </w:rPr>
    </w:lvl>
    <w:lvl w:ilvl="2">
      <w:start w:val="1"/>
      <w:numFmt w:val="bullet"/>
      <w:lvlText w:val="o"/>
      <w:lvlJc w:val="left"/>
      <w:pPr>
        <w:ind w:left="1080" w:hanging="288"/>
      </w:pPr>
      <w:rPr>
        <w:rFonts w:ascii="Courier New" w:hAnsi="Courier New" w:hint="default"/>
        <w:color w:val="1A2845" w:themeColor="accent1"/>
      </w:rPr>
    </w:lvl>
    <w:lvl w:ilvl="3">
      <w:start w:val="1"/>
      <w:numFmt w:val="bullet"/>
      <w:lvlText w:val="o"/>
      <w:lvlJc w:val="left"/>
      <w:pPr>
        <w:ind w:left="1368" w:hanging="288"/>
      </w:pPr>
      <w:rPr>
        <w:rFonts w:ascii="Courier New" w:hAnsi="Courier New" w:hint="default"/>
        <w:color w:val="5B6972" w:themeColor="accent2"/>
      </w:rPr>
    </w:lvl>
    <w:lvl w:ilvl="4">
      <w:start w:val="1"/>
      <w:numFmt w:val="bullet"/>
      <w:lvlText w:val="o"/>
      <w:lvlJc w:val="left"/>
      <w:pPr>
        <w:ind w:left="1656" w:hanging="28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944" w:hanging="28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232" w:hanging="28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520" w:hanging="28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808" w:hanging="288"/>
      </w:pPr>
      <w:rPr>
        <w:rFonts w:ascii="Wingdings" w:hAnsi="Wingdings" w:hint="default"/>
      </w:rPr>
    </w:lvl>
  </w:abstractNum>
  <w:abstractNum w:abstractNumId="21">
    <w:nsid w:val="3F876264"/>
    <w:multiLevelType w:val="hybridMultilevel"/>
    <w:tmpl w:val="E8129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D43A06"/>
    <w:multiLevelType w:val="hybridMultilevel"/>
    <w:tmpl w:val="5A1A0C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3B0771"/>
    <w:multiLevelType w:val="hybridMultilevel"/>
    <w:tmpl w:val="F768D932"/>
    <w:lvl w:ilvl="0" w:tplc="02502130">
      <w:start w:val="1"/>
      <w:numFmt w:val="bullet"/>
      <w:pStyle w:val="Note"/>
      <w:lvlText w:val=""/>
      <w:lvlJc w:val="left"/>
      <w:pPr>
        <w:ind w:left="720" w:hanging="360"/>
      </w:pPr>
      <w:rPr>
        <w:rFonts w:ascii="Webdings" w:hAnsi="Web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982132"/>
    <w:multiLevelType w:val="multilevel"/>
    <w:tmpl w:val="47749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46415F2"/>
    <w:multiLevelType w:val="multilevel"/>
    <w:tmpl w:val="2E909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69A6190"/>
    <w:multiLevelType w:val="hybridMultilevel"/>
    <w:tmpl w:val="54245288"/>
    <w:lvl w:ilvl="0" w:tplc="9CC22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A2845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027229"/>
    <w:multiLevelType w:val="hybridMultilevel"/>
    <w:tmpl w:val="CC182D34"/>
    <w:lvl w:ilvl="0" w:tplc="7A8A642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5B6972" w:themeColor="accent2"/>
        <w:sz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364B58"/>
    <w:multiLevelType w:val="hybridMultilevel"/>
    <w:tmpl w:val="5E6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891397"/>
    <w:multiLevelType w:val="multilevel"/>
    <w:tmpl w:val="6F36F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9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</w:num>
  <w:num w:numId="10">
    <w:abstractNumId w:val="13"/>
  </w:num>
  <w:num w:numId="11">
    <w:abstractNumId w:val="13"/>
  </w:num>
  <w:num w:numId="12">
    <w:abstractNumId w:val="13"/>
  </w:num>
  <w:num w:numId="13">
    <w:abstractNumId w:val="13"/>
  </w:num>
  <w:num w:numId="14">
    <w:abstractNumId w:val="10"/>
  </w:num>
  <w:num w:numId="15">
    <w:abstractNumId w:val="23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8"/>
  </w:num>
  <w:num w:numId="25">
    <w:abstractNumId w:val="24"/>
  </w:num>
  <w:num w:numId="26">
    <w:abstractNumId w:val="29"/>
  </w:num>
  <w:num w:numId="27">
    <w:abstractNumId w:val="11"/>
  </w:num>
  <w:num w:numId="28">
    <w:abstractNumId w:val="17"/>
  </w:num>
  <w:num w:numId="29">
    <w:abstractNumId w:val="25"/>
  </w:num>
  <w:num w:numId="30">
    <w:abstractNumId w:val="12"/>
  </w:num>
  <w:num w:numId="31">
    <w:abstractNumId w:val="8"/>
  </w:num>
  <w:num w:numId="32">
    <w:abstractNumId w:val="16"/>
  </w:num>
  <w:num w:numId="33">
    <w:abstractNumId w:val="9"/>
  </w:num>
  <w:num w:numId="34">
    <w:abstractNumId w:val="21"/>
  </w:num>
  <w:num w:numId="35">
    <w:abstractNumId w:val="26"/>
  </w:num>
  <w:num w:numId="36">
    <w:abstractNumId w:val="22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isplayBackgroundShape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OxNDSzNDcxMzExNDVR0lEKTi0uzszPAykwsawFABk5zXstAAAA"/>
  </w:docVars>
  <w:rsids>
    <w:rsidRoot w:val="00540DB0"/>
    <w:rsid w:val="000014CF"/>
    <w:rsid w:val="00002175"/>
    <w:rsid w:val="00004305"/>
    <w:rsid w:val="00007063"/>
    <w:rsid w:val="0000764D"/>
    <w:rsid w:val="00013740"/>
    <w:rsid w:val="00021116"/>
    <w:rsid w:val="00034A5C"/>
    <w:rsid w:val="000448EA"/>
    <w:rsid w:val="00053ADC"/>
    <w:rsid w:val="00057642"/>
    <w:rsid w:val="00084461"/>
    <w:rsid w:val="000A61FD"/>
    <w:rsid w:val="000B0064"/>
    <w:rsid w:val="000B4D60"/>
    <w:rsid w:val="000B5BF6"/>
    <w:rsid w:val="000B6880"/>
    <w:rsid w:val="000C1947"/>
    <w:rsid w:val="000C2A1B"/>
    <w:rsid w:val="000D1417"/>
    <w:rsid w:val="000D1BD2"/>
    <w:rsid w:val="000E052E"/>
    <w:rsid w:val="000E5BBD"/>
    <w:rsid w:val="000E6D7F"/>
    <w:rsid w:val="000F2BBC"/>
    <w:rsid w:val="000F3069"/>
    <w:rsid w:val="000F6FD2"/>
    <w:rsid w:val="00101C4D"/>
    <w:rsid w:val="0010550B"/>
    <w:rsid w:val="00106729"/>
    <w:rsid w:val="00112D3C"/>
    <w:rsid w:val="0011735B"/>
    <w:rsid w:val="00124055"/>
    <w:rsid w:val="001316E1"/>
    <w:rsid w:val="00132484"/>
    <w:rsid w:val="00137148"/>
    <w:rsid w:val="00137468"/>
    <w:rsid w:val="00140406"/>
    <w:rsid w:val="0014467C"/>
    <w:rsid w:val="00151B6B"/>
    <w:rsid w:val="00161F29"/>
    <w:rsid w:val="00163241"/>
    <w:rsid w:val="00164F30"/>
    <w:rsid w:val="0018500B"/>
    <w:rsid w:val="00185C0D"/>
    <w:rsid w:val="0019025C"/>
    <w:rsid w:val="00192286"/>
    <w:rsid w:val="001A1A81"/>
    <w:rsid w:val="001A2DFE"/>
    <w:rsid w:val="001A7A5D"/>
    <w:rsid w:val="001B0CED"/>
    <w:rsid w:val="001B57C9"/>
    <w:rsid w:val="001B57DC"/>
    <w:rsid w:val="001B6D41"/>
    <w:rsid w:val="001C2E0F"/>
    <w:rsid w:val="001C4931"/>
    <w:rsid w:val="001D2423"/>
    <w:rsid w:val="001D29D5"/>
    <w:rsid w:val="001D3990"/>
    <w:rsid w:val="001D695E"/>
    <w:rsid w:val="001E3F4D"/>
    <w:rsid w:val="001E47BB"/>
    <w:rsid w:val="001F5237"/>
    <w:rsid w:val="001F5795"/>
    <w:rsid w:val="001F6F98"/>
    <w:rsid w:val="00205E14"/>
    <w:rsid w:val="00206DDE"/>
    <w:rsid w:val="00211B6C"/>
    <w:rsid w:val="0021382F"/>
    <w:rsid w:val="00224297"/>
    <w:rsid w:val="00224B38"/>
    <w:rsid w:val="00233978"/>
    <w:rsid w:val="002360E9"/>
    <w:rsid w:val="00242E91"/>
    <w:rsid w:val="0024670E"/>
    <w:rsid w:val="002468B4"/>
    <w:rsid w:val="00253171"/>
    <w:rsid w:val="0026155A"/>
    <w:rsid w:val="0026673E"/>
    <w:rsid w:val="0027014C"/>
    <w:rsid w:val="00274E00"/>
    <w:rsid w:val="00276D82"/>
    <w:rsid w:val="00277B3A"/>
    <w:rsid w:val="00284EF5"/>
    <w:rsid w:val="00290722"/>
    <w:rsid w:val="00291743"/>
    <w:rsid w:val="002A0F69"/>
    <w:rsid w:val="002A2E28"/>
    <w:rsid w:val="002B13D6"/>
    <w:rsid w:val="002C3A98"/>
    <w:rsid w:val="002C46D4"/>
    <w:rsid w:val="002C710B"/>
    <w:rsid w:val="002D5ED2"/>
    <w:rsid w:val="002E0DEF"/>
    <w:rsid w:val="002E48C3"/>
    <w:rsid w:val="002E6CEE"/>
    <w:rsid w:val="002F2B67"/>
    <w:rsid w:val="00313556"/>
    <w:rsid w:val="00313DBA"/>
    <w:rsid w:val="003150A7"/>
    <w:rsid w:val="003274B6"/>
    <w:rsid w:val="003339D3"/>
    <w:rsid w:val="0034530E"/>
    <w:rsid w:val="00353D98"/>
    <w:rsid w:val="003548DE"/>
    <w:rsid w:val="00356597"/>
    <w:rsid w:val="00356BC0"/>
    <w:rsid w:val="003608FC"/>
    <w:rsid w:val="00364502"/>
    <w:rsid w:val="00366415"/>
    <w:rsid w:val="00377CF8"/>
    <w:rsid w:val="0038247A"/>
    <w:rsid w:val="00384B4D"/>
    <w:rsid w:val="003A1EE6"/>
    <w:rsid w:val="003A4854"/>
    <w:rsid w:val="003B422C"/>
    <w:rsid w:val="003B42F6"/>
    <w:rsid w:val="003C5DAF"/>
    <w:rsid w:val="003D75FE"/>
    <w:rsid w:val="003D7F74"/>
    <w:rsid w:val="003E69B0"/>
    <w:rsid w:val="003F183B"/>
    <w:rsid w:val="003F56AF"/>
    <w:rsid w:val="003F6C4F"/>
    <w:rsid w:val="00410B49"/>
    <w:rsid w:val="00411B06"/>
    <w:rsid w:val="00412034"/>
    <w:rsid w:val="00420443"/>
    <w:rsid w:val="00425EE5"/>
    <w:rsid w:val="00431633"/>
    <w:rsid w:val="00437BD3"/>
    <w:rsid w:val="00441DCB"/>
    <w:rsid w:val="00443F1A"/>
    <w:rsid w:val="00450282"/>
    <w:rsid w:val="004552F8"/>
    <w:rsid w:val="004640D7"/>
    <w:rsid w:val="0046660C"/>
    <w:rsid w:val="00466649"/>
    <w:rsid w:val="00467316"/>
    <w:rsid w:val="00471BDB"/>
    <w:rsid w:val="00472069"/>
    <w:rsid w:val="00475C04"/>
    <w:rsid w:val="00476ED0"/>
    <w:rsid w:val="004770A6"/>
    <w:rsid w:val="00477871"/>
    <w:rsid w:val="00481326"/>
    <w:rsid w:val="0048547D"/>
    <w:rsid w:val="00492446"/>
    <w:rsid w:val="004A5784"/>
    <w:rsid w:val="004A66B8"/>
    <w:rsid w:val="004B2C67"/>
    <w:rsid w:val="004B731D"/>
    <w:rsid w:val="004C2B0B"/>
    <w:rsid w:val="004D1D58"/>
    <w:rsid w:val="004D27A3"/>
    <w:rsid w:val="004D78C3"/>
    <w:rsid w:val="00500921"/>
    <w:rsid w:val="00504138"/>
    <w:rsid w:val="005050B8"/>
    <w:rsid w:val="00510F45"/>
    <w:rsid w:val="00514330"/>
    <w:rsid w:val="005170F1"/>
    <w:rsid w:val="005173AD"/>
    <w:rsid w:val="00522260"/>
    <w:rsid w:val="005272E0"/>
    <w:rsid w:val="00532E40"/>
    <w:rsid w:val="00540DB0"/>
    <w:rsid w:val="00542334"/>
    <w:rsid w:val="00543CE3"/>
    <w:rsid w:val="005479FD"/>
    <w:rsid w:val="005519DA"/>
    <w:rsid w:val="00551B29"/>
    <w:rsid w:val="00552C27"/>
    <w:rsid w:val="0055492D"/>
    <w:rsid w:val="00556272"/>
    <w:rsid w:val="0055659B"/>
    <w:rsid w:val="00562170"/>
    <w:rsid w:val="00571464"/>
    <w:rsid w:val="00580FFC"/>
    <w:rsid w:val="00582EA0"/>
    <w:rsid w:val="00582FE2"/>
    <w:rsid w:val="00585559"/>
    <w:rsid w:val="00594C1A"/>
    <w:rsid w:val="00595DF0"/>
    <w:rsid w:val="005B2A12"/>
    <w:rsid w:val="005B4942"/>
    <w:rsid w:val="005B62A8"/>
    <w:rsid w:val="005C0CA4"/>
    <w:rsid w:val="005C1D39"/>
    <w:rsid w:val="005D0391"/>
    <w:rsid w:val="005E7A13"/>
    <w:rsid w:val="005F3619"/>
    <w:rsid w:val="005F6D25"/>
    <w:rsid w:val="005F7010"/>
    <w:rsid w:val="0061613D"/>
    <w:rsid w:val="00642AD9"/>
    <w:rsid w:val="00657834"/>
    <w:rsid w:val="00665B3E"/>
    <w:rsid w:val="00670B9E"/>
    <w:rsid w:val="006768D3"/>
    <w:rsid w:val="00677D02"/>
    <w:rsid w:val="006837A8"/>
    <w:rsid w:val="00690ECB"/>
    <w:rsid w:val="006916AC"/>
    <w:rsid w:val="006B0116"/>
    <w:rsid w:val="006C2363"/>
    <w:rsid w:val="006C24F5"/>
    <w:rsid w:val="006C4287"/>
    <w:rsid w:val="006C7A0F"/>
    <w:rsid w:val="006D036A"/>
    <w:rsid w:val="006D0525"/>
    <w:rsid w:val="006D6450"/>
    <w:rsid w:val="006E7D5B"/>
    <w:rsid w:val="006F5B37"/>
    <w:rsid w:val="006F5F7F"/>
    <w:rsid w:val="006F61FC"/>
    <w:rsid w:val="00700461"/>
    <w:rsid w:val="00714598"/>
    <w:rsid w:val="00717BB9"/>
    <w:rsid w:val="00717FCD"/>
    <w:rsid w:val="00730F35"/>
    <w:rsid w:val="00732A60"/>
    <w:rsid w:val="00745AB2"/>
    <w:rsid w:val="0075687A"/>
    <w:rsid w:val="00777261"/>
    <w:rsid w:val="00786594"/>
    <w:rsid w:val="007905B1"/>
    <w:rsid w:val="007914C0"/>
    <w:rsid w:val="0079637D"/>
    <w:rsid w:val="007A0785"/>
    <w:rsid w:val="007A6497"/>
    <w:rsid w:val="007B3A84"/>
    <w:rsid w:val="007B4E68"/>
    <w:rsid w:val="007B5EEB"/>
    <w:rsid w:val="007C1997"/>
    <w:rsid w:val="007C253D"/>
    <w:rsid w:val="007D2598"/>
    <w:rsid w:val="007D2FCF"/>
    <w:rsid w:val="007D2FFC"/>
    <w:rsid w:val="007E6774"/>
    <w:rsid w:val="00802EB4"/>
    <w:rsid w:val="008076E6"/>
    <w:rsid w:val="00816F13"/>
    <w:rsid w:val="00822D08"/>
    <w:rsid w:val="00823C9F"/>
    <w:rsid w:val="00826AD5"/>
    <w:rsid w:val="00827179"/>
    <w:rsid w:val="00827F2B"/>
    <w:rsid w:val="00830733"/>
    <w:rsid w:val="00833D41"/>
    <w:rsid w:val="00855F94"/>
    <w:rsid w:val="008637E4"/>
    <w:rsid w:val="00865B69"/>
    <w:rsid w:val="00866D9C"/>
    <w:rsid w:val="008721B0"/>
    <w:rsid w:val="008926DD"/>
    <w:rsid w:val="008970AD"/>
    <w:rsid w:val="008A1ABA"/>
    <w:rsid w:val="008A1C3D"/>
    <w:rsid w:val="008B2E63"/>
    <w:rsid w:val="008C7F09"/>
    <w:rsid w:val="008D5C2C"/>
    <w:rsid w:val="008F21DF"/>
    <w:rsid w:val="008F7705"/>
    <w:rsid w:val="009047A0"/>
    <w:rsid w:val="0090499A"/>
    <w:rsid w:val="00916E0E"/>
    <w:rsid w:val="00923F9E"/>
    <w:rsid w:val="00924F6E"/>
    <w:rsid w:val="00925148"/>
    <w:rsid w:val="00942EBC"/>
    <w:rsid w:val="00945696"/>
    <w:rsid w:val="00945D9B"/>
    <w:rsid w:val="009545D2"/>
    <w:rsid w:val="00962CB8"/>
    <w:rsid w:val="00982270"/>
    <w:rsid w:val="00991E86"/>
    <w:rsid w:val="00992D2F"/>
    <w:rsid w:val="00995174"/>
    <w:rsid w:val="00997994"/>
    <w:rsid w:val="009A773D"/>
    <w:rsid w:val="009B3E17"/>
    <w:rsid w:val="009C108A"/>
    <w:rsid w:val="009C4FE5"/>
    <w:rsid w:val="009D7F51"/>
    <w:rsid w:val="009E1A7D"/>
    <w:rsid w:val="009F0B3D"/>
    <w:rsid w:val="009F35E6"/>
    <w:rsid w:val="00A03EEC"/>
    <w:rsid w:val="00A04E81"/>
    <w:rsid w:val="00A05E24"/>
    <w:rsid w:val="00A10613"/>
    <w:rsid w:val="00A10AE3"/>
    <w:rsid w:val="00A14D00"/>
    <w:rsid w:val="00A265DF"/>
    <w:rsid w:val="00A3395B"/>
    <w:rsid w:val="00A33DE0"/>
    <w:rsid w:val="00A5521C"/>
    <w:rsid w:val="00A62863"/>
    <w:rsid w:val="00A74AE5"/>
    <w:rsid w:val="00A756AA"/>
    <w:rsid w:val="00A833D3"/>
    <w:rsid w:val="00A851BA"/>
    <w:rsid w:val="00A8614F"/>
    <w:rsid w:val="00A954FA"/>
    <w:rsid w:val="00AA53C4"/>
    <w:rsid w:val="00AA6A98"/>
    <w:rsid w:val="00AB1B23"/>
    <w:rsid w:val="00AB281C"/>
    <w:rsid w:val="00AB6251"/>
    <w:rsid w:val="00AB6B63"/>
    <w:rsid w:val="00AC1BF0"/>
    <w:rsid w:val="00AD1E37"/>
    <w:rsid w:val="00AD4212"/>
    <w:rsid w:val="00AE0659"/>
    <w:rsid w:val="00AF48F4"/>
    <w:rsid w:val="00B00770"/>
    <w:rsid w:val="00B01316"/>
    <w:rsid w:val="00B02C87"/>
    <w:rsid w:val="00B05FFE"/>
    <w:rsid w:val="00B07746"/>
    <w:rsid w:val="00B12EE3"/>
    <w:rsid w:val="00B2366D"/>
    <w:rsid w:val="00B257C0"/>
    <w:rsid w:val="00B347EE"/>
    <w:rsid w:val="00B347FD"/>
    <w:rsid w:val="00B34C0C"/>
    <w:rsid w:val="00B36BCC"/>
    <w:rsid w:val="00B414E5"/>
    <w:rsid w:val="00B42097"/>
    <w:rsid w:val="00B544D8"/>
    <w:rsid w:val="00B57281"/>
    <w:rsid w:val="00B5798B"/>
    <w:rsid w:val="00B62B6B"/>
    <w:rsid w:val="00B6314D"/>
    <w:rsid w:val="00B63310"/>
    <w:rsid w:val="00B67C28"/>
    <w:rsid w:val="00B774C1"/>
    <w:rsid w:val="00B9178F"/>
    <w:rsid w:val="00B93B11"/>
    <w:rsid w:val="00B97534"/>
    <w:rsid w:val="00BA7BE9"/>
    <w:rsid w:val="00BC107C"/>
    <w:rsid w:val="00BC2AC8"/>
    <w:rsid w:val="00BC4214"/>
    <w:rsid w:val="00BD268A"/>
    <w:rsid w:val="00BE66D6"/>
    <w:rsid w:val="00BF18D7"/>
    <w:rsid w:val="00BF5F44"/>
    <w:rsid w:val="00C000CE"/>
    <w:rsid w:val="00C03280"/>
    <w:rsid w:val="00C07A99"/>
    <w:rsid w:val="00C10F8F"/>
    <w:rsid w:val="00C11FDF"/>
    <w:rsid w:val="00C1457F"/>
    <w:rsid w:val="00C1587B"/>
    <w:rsid w:val="00C265D8"/>
    <w:rsid w:val="00C40E4A"/>
    <w:rsid w:val="00C41BC9"/>
    <w:rsid w:val="00C45AC8"/>
    <w:rsid w:val="00C477AF"/>
    <w:rsid w:val="00C51CB4"/>
    <w:rsid w:val="00C634EF"/>
    <w:rsid w:val="00C63D69"/>
    <w:rsid w:val="00C66199"/>
    <w:rsid w:val="00C75921"/>
    <w:rsid w:val="00C80CAB"/>
    <w:rsid w:val="00C82F12"/>
    <w:rsid w:val="00C83C74"/>
    <w:rsid w:val="00C86B02"/>
    <w:rsid w:val="00C90C10"/>
    <w:rsid w:val="00CA0BEB"/>
    <w:rsid w:val="00CA752D"/>
    <w:rsid w:val="00CB0C18"/>
    <w:rsid w:val="00CB1F1E"/>
    <w:rsid w:val="00CB3FDD"/>
    <w:rsid w:val="00CB5891"/>
    <w:rsid w:val="00CD2812"/>
    <w:rsid w:val="00CD388F"/>
    <w:rsid w:val="00CD510C"/>
    <w:rsid w:val="00CE2086"/>
    <w:rsid w:val="00CE7FF5"/>
    <w:rsid w:val="00CF49F5"/>
    <w:rsid w:val="00CF5814"/>
    <w:rsid w:val="00CF7B23"/>
    <w:rsid w:val="00D1000C"/>
    <w:rsid w:val="00D13BA4"/>
    <w:rsid w:val="00D20B43"/>
    <w:rsid w:val="00D226A4"/>
    <w:rsid w:val="00D23F64"/>
    <w:rsid w:val="00D27C81"/>
    <w:rsid w:val="00D32022"/>
    <w:rsid w:val="00D35245"/>
    <w:rsid w:val="00D367B7"/>
    <w:rsid w:val="00D4178C"/>
    <w:rsid w:val="00D51811"/>
    <w:rsid w:val="00D51DA4"/>
    <w:rsid w:val="00D5229A"/>
    <w:rsid w:val="00D54682"/>
    <w:rsid w:val="00D565A4"/>
    <w:rsid w:val="00D5672C"/>
    <w:rsid w:val="00D65B87"/>
    <w:rsid w:val="00D66618"/>
    <w:rsid w:val="00D67FC6"/>
    <w:rsid w:val="00D7460C"/>
    <w:rsid w:val="00D80069"/>
    <w:rsid w:val="00D850DF"/>
    <w:rsid w:val="00D87F40"/>
    <w:rsid w:val="00D929FA"/>
    <w:rsid w:val="00D93E3B"/>
    <w:rsid w:val="00D976AE"/>
    <w:rsid w:val="00DA16AA"/>
    <w:rsid w:val="00DA3608"/>
    <w:rsid w:val="00DC1FD5"/>
    <w:rsid w:val="00DC269E"/>
    <w:rsid w:val="00DC2C2A"/>
    <w:rsid w:val="00DC2E79"/>
    <w:rsid w:val="00DD27D4"/>
    <w:rsid w:val="00DD2D9C"/>
    <w:rsid w:val="00DD7901"/>
    <w:rsid w:val="00DE3653"/>
    <w:rsid w:val="00DE3F7C"/>
    <w:rsid w:val="00DE7FE6"/>
    <w:rsid w:val="00DF0101"/>
    <w:rsid w:val="00DF036D"/>
    <w:rsid w:val="00DF4F0A"/>
    <w:rsid w:val="00DF6949"/>
    <w:rsid w:val="00DF734F"/>
    <w:rsid w:val="00E0079E"/>
    <w:rsid w:val="00E054D0"/>
    <w:rsid w:val="00E057DF"/>
    <w:rsid w:val="00E05DCB"/>
    <w:rsid w:val="00E105C6"/>
    <w:rsid w:val="00E13CAB"/>
    <w:rsid w:val="00E2332C"/>
    <w:rsid w:val="00E23C94"/>
    <w:rsid w:val="00E337E1"/>
    <w:rsid w:val="00E3462D"/>
    <w:rsid w:val="00E40624"/>
    <w:rsid w:val="00E4278D"/>
    <w:rsid w:val="00E563B8"/>
    <w:rsid w:val="00E57E51"/>
    <w:rsid w:val="00E61C45"/>
    <w:rsid w:val="00E64A76"/>
    <w:rsid w:val="00E65537"/>
    <w:rsid w:val="00E702FF"/>
    <w:rsid w:val="00E71A1E"/>
    <w:rsid w:val="00E856D1"/>
    <w:rsid w:val="00E9646C"/>
    <w:rsid w:val="00EA2BFD"/>
    <w:rsid w:val="00EA34C2"/>
    <w:rsid w:val="00EA60BF"/>
    <w:rsid w:val="00EB27D3"/>
    <w:rsid w:val="00EB565E"/>
    <w:rsid w:val="00EB5916"/>
    <w:rsid w:val="00EB7643"/>
    <w:rsid w:val="00ED1B78"/>
    <w:rsid w:val="00ED3FDC"/>
    <w:rsid w:val="00ED4D9A"/>
    <w:rsid w:val="00ED6C46"/>
    <w:rsid w:val="00EE08BD"/>
    <w:rsid w:val="00EE3CD5"/>
    <w:rsid w:val="00EE4C25"/>
    <w:rsid w:val="00EF6EF5"/>
    <w:rsid w:val="00F01AE1"/>
    <w:rsid w:val="00F12F90"/>
    <w:rsid w:val="00F16B47"/>
    <w:rsid w:val="00F17610"/>
    <w:rsid w:val="00F236E9"/>
    <w:rsid w:val="00F31E64"/>
    <w:rsid w:val="00F3377D"/>
    <w:rsid w:val="00F443E7"/>
    <w:rsid w:val="00F45854"/>
    <w:rsid w:val="00F5049A"/>
    <w:rsid w:val="00F50FEA"/>
    <w:rsid w:val="00F51835"/>
    <w:rsid w:val="00F641BA"/>
    <w:rsid w:val="00F653EE"/>
    <w:rsid w:val="00F67762"/>
    <w:rsid w:val="00F71638"/>
    <w:rsid w:val="00F76E52"/>
    <w:rsid w:val="00F81A91"/>
    <w:rsid w:val="00F875B6"/>
    <w:rsid w:val="00F93B5E"/>
    <w:rsid w:val="00F9746A"/>
    <w:rsid w:val="00F97794"/>
    <w:rsid w:val="00FA114B"/>
    <w:rsid w:val="00FA2D81"/>
    <w:rsid w:val="00FA306C"/>
    <w:rsid w:val="00FA4349"/>
    <w:rsid w:val="00FB3784"/>
    <w:rsid w:val="00FC001C"/>
    <w:rsid w:val="00FC0135"/>
    <w:rsid w:val="00FC2ECD"/>
    <w:rsid w:val="00FD2E45"/>
    <w:rsid w:val="00FF068F"/>
    <w:rsid w:val="00FF16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124B83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1"/>
        <w:szCs w:val="21"/>
        <w:lang w:val="en-GB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uiPriority="22" w:qFormat="1"/>
    <w:lsdException w:name="Emphasis" w:semiHidden="0" w:uiPriority="14" w:unhideWhenUsed="0"/>
    <w:lsdException w:name="Table Grid" w:semiHidden="0" w:uiPriority="39" w:unhideWhenUsed="0"/>
    <w:lsdException w:name="Placeholder Text" w:unhideWhenUsed="0"/>
    <w:lsdException w:name="No Spacing" w:semiHidden="0" w:uiPriority="15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semiHidden="0" w:uiPriority="21" w:unhideWhenUsed="0" w:qFormat="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CA4"/>
    <w:rPr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FF1636"/>
    <w:pPr>
      <w:spacing w:before="360" w:after="240"/>
      <w:jc w:val="right"/>
      <w:outlineLvl w:val="0"/>
    </w:pPr>
    <w:rPr>
      <w:rFonts w:asciiTheme="majorHAnsi" w:hAnsiTheme="majorHAnsi" w:cstheme="majorHAnsi"/>
      <w:color w:val="1A2845" w:themeColor="accent1"/>
      <w:sz w:val="80"/>
      <w:szCs w:val="80"/>
    </w:rPr>
  </w:style>
  <w:style w:type="paragraph" w:styleId="Heading2">
    <w:name w:val="heading 2"/>
    <w:basedOn w:val="Normal"/>
    <w:next w:val="Normal"/>
    <w:link w:val="Heading2Char"/>
    <w:uiPriority w:val="1"/>
    <w:qFormat/>
    <w:rsid w:val="000E052E"/>
    <w:pPr>
      <w:spacing w:after="0"/>
      <w:jc w:val="left"/>
      <w:outlineLvl w:val="1"/>
    </w:pPr>
    <w:rPr>
      <w:rFonts w:asciiTheme="majorHAnsi" w:hAnsiTheme="majorHAnsi" w:cstheme="majorHAnsi"/>
      <w:color w:val="FFFFFF" w:themeColor="background1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1"/>
    <w:qFormat/>
    <w:rsid w:val="00ED4D9A"/>
    <w:pPr>
      <w:keepNext/>
      <w:keepLines/>
      <w:numPr>
        <w:ilvl w:val="2"/>
        <w:numId w:val="14"/>
      </w:numPr>
      <w:spacing w:before="120" w:after="60" w:line="259" w:lineRule="auto"/>
      <w:jc w:val="left"/>
      <w:outlineLvl w:val="2"/>
    </w:pPr>
    <w:rPr>
      <w:rFonts w:asciiTheme="majorHAnsi" w:hAnsiTheme="majorHAnsi" w:cs="Arial"/>
      <w:caps/>
      <w:sz w:val="22"/>
    </w:rPr>
  </w:style>
  <w:style w:type="paragraph" w:styleId="Heading4">
    <w:name w:val="heading 4"/>
    <w:basedOn w:val="Normal"/>
    <w:next w:val="Normal"/>
    <w:link w:val="Heading4Char"/>
    <w:uiPriority w:val="1"/>
    <w:unhideWhenUsed/>
    <w:rsid w:val="00582EA0"/>
    <w:pPr>
      <w:numPr>
        <w:ilvl w:val="3"/>
        <w:numId w:val="14"/>
      </w:numPr>
      <w:outlineLvl w:val="3"/>
    </w:pPr>
    <w:rPr>
      <w:rFonts w:asciiTheme="majorHAnsi" w:hAnsiTheme="majorHAnsi"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582EA0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i/>
      <w:sz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82EA0"/>
    <w:pPr>
      <w:keepNext/>
      <w:keepLines/>
      <w:numPr>
        <w:ilvl w:val="5"/>
        <w:numId w:val="14"/>
      </w:numPr>
      <w:spacing w:before="40" w:after="0"/>
      <w:outlineLvl w:val="5"/>
    </w:pPr>
    <w:rPr>
      <w:rFonts w:eastAsiaTheme="majorEastAsia" w:cstheme="majorBidi"/>
      <w:i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582EA0"/>
    <w:pPr>
      <w:keepNext/>
      <w:keepLines/>
      <w:spacing w:before="40" w:after="0"/>
      <w:outlineLvl w:val="6"/>
    </w:pPr>
    <w:rPr>
      <w:rFonts w:eastAsiaTheme="majorEastAsia" w:cstheme="majorBidi"/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BC9"/>
    <w:pPr>
      <w:spacing w:after="0"/>
      <w:jc w:val="right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41BC9"/>
    <w:rPr>
      <w:color w:val="1F497D" w:themeColor="text2"/>
      <w:sz w:val="18"/>
    </w:rPr>
  </w:style>
  <w:style w:type="paragraph" w:styleId="Footer">
    <w:name w:val="footer"/>
    <w:basedOn w:val="Normal"/>
    <w:link w:val="FooterChar"/>
    <w:uiPriority w:val="99"/>
    <w:unhideWhenUsed/>
    <w:rsid w:val="00AD1E37"/>
    <w:pPr>
      <w:tabs>
        <w:tab w:val="right" w:pos="9900"/>
      </w:tabs>
      <w:spacing w:after="0"/>
      <w:jc w:val="left"/>
    </w:pPr>
    <w:rPr>
      <w:caps/>
      <w:noProof/>
      <w:color w:val="1A2845" w:themeColor="accent1"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AD1E37"/>
    <w:rPr>
      <w:caps/>
      <w:noProof/>
      <w:color w:val="1A2845" w:themeColor="accent1"/>
      <w:spacing w:val="20"/>
      <w:sz w:val="16"/>
      <w:szCs w:val="22"/>
      <w:lang w:val="en-US"/>
    </w:rPr>
  </w:style>
  <w:style w:type="paragraph" w:styleId="Title">
    <w:name w:val="Title"/>
    <w:basedOn w:val="Normal"/>
    <w:next w:val="Normal"/>
    <w:link w:val="TitleChar"/>
    <w:uiPriority w:val="99"/>
    <w:qFormat/>
    <w:rsid w:val="00AD1E37"/>
    <w:pPr>
      <w:spacing w:before="2640" w:after="600"/>
      <w:jc w:val="center"/>
    </w:pPr>
    <w:rPr>
      <w:rFonts w:asciiTheme="majorHAnsi" w:eastAsiaTheme="majorEastAsia" w:hAnsiTheme="majorHAnsi" w:cstheme="majorBidi"/>
      <w:caps/>
      <w:noProof/>
      <w:kern w:val="28"/>
      <w:sz w:val="38"/>
      <w:szCs w:val="50"/>
    </w:rPr>
  </w:style>
  <w:style w:type="character" w:customStyle="1" w:styleId="TitleChar">
    <w:name w:val="Title Char"/>
    <w:basedOn w:val="DefaultParagraphFont"/>
    <w:link w:val="Title"/>
    <w:uiPriority w:val="99"/>
    <w:rsid w:val="00AD1E37"/>
    <w:rPr>
      <w:rFonts w:asciiTheme="majorHAnsi" w:eastAsiaTheme="majorEastAsia" w:hAnsiTheme="majorHAnsi" w:cstheme="majorBidi"/>
      <w:caps/>
      <w:noProof/>
      <w:kern w:val="28"/>
      <w:sz w:val="38"/>
      <w:szCs w:val="50"/>
      <w:lang w:val="en-US"/>
    </w:rPr>
  </w:style>
  <w:style w:type="character" w:styleId="Hyperlink">
    <w:name w:val="Hyperlink"/>
    <w:basedOn w:val="DefaultParagraphFont"/>
    <w:uiPriority w:val="99"/>
    <w:unhideWhenUsed/>
    <w:rsid w:val="00B07746"/>
    <w:rPr>
      <w:i/>
      <w:color w:val="894E54" w:themeColor="hyperlink"/>
      <w:u w:val="dotted"/>
    </w:rPr>
  </w:style>
  <w:style w:type="table" w:styleId="TableGrid">
    <w:name w:val="Table Grid"/>
    <w:basedOn w:val="TableNormal"/>
    <w:uiPriority w:val="39"/>
    <w:rsid w:val="00360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608FC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C7A0F"/>
    <w:rPr>
      <w:color w:val="808080"/>
    </w:rPr>
  </w:style>
  <w:style w:type="paragraph" w:styleId="Subtitle">
    <w:name w:val="Subtitle"/>
    <w:basedOn w:val="Normal"/>
    <w:next w:val="Normal"/>
    <w:link w:val="SubtitleChar"/>
    <w:uiPriority w:val="99"/>
    <w:qFormat/>
    <w:rsid w:val="003A1EE6"/>
    <w:pPr>
      <w:spacing w:before="120"/>
      <w:jc w:val="left"/>
    </w:pPr>
    <w:rPr>
      <w:sz w:val="32"/>
    </w:rPr>
  </w:style>
  <w:style w:type="character" w:customStyle="1" w:styleId="SubtitleChar">
    <w:name w:val="Subtitle Char"/>
    <w:basedOn w:val="DefaultParagraphFont"/>
    <w:link w:val="Subtitle"/>
    <w:uiPriority w:val="99"/>
    <w:rsid w:val="00D51811"/>
    <w:rPr>
      <w:sz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FF1636"/>
    <w:rPr>
      <w:rFonts w:asciiTheme="majorHAnsi" w:hAnsiTheme="majorHAnsi" w:cstheme="majorHAnsi"/>
      <w:color w:val="1A2845" w:themeColor="accent1"/>
      <w:sz w:val="80"/>
      <w:szCs w:val="80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0E052E"/>
    <w:rPr>
      <w:rFonts w:asciiTheme="majorHAnsi" w:hAnsiTheme="majorHAnsi" w:cstheme="majorHAnsi"/>
      <w:color w:val="FFFFFF" w:themeColor="background1"/>
      <w:sz w:val="30"/>
      <w:szCs w:val="30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ED4D9A"/>
    <w:rPr>
      <w:rFonts w:asciiTheme="majorHAnsi" w:hAnsiTheme="majorHAnsi" w:cs="Arial"/>
      <w:caps/>
      <w:sz w:val="22"/>
      <w:szCs w:val="21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582EA0"/>
    <w:rPr>
      <w:rFonts w:asciiTheme="majorHAnsi" w:hAnsiTheme="majorHAnsi"/>
      <w:sz w:val="20"/>
      <w:lang w:val="en-US"/>
    </w:rPr>
  </w:style>
  <w:style w:type="character" w:styleId="IntenseEmphasis">
    <w:name w:val="Intense Emphasis"/>
    <w:uiPriority w:val="21"/>
    <w:qFormat/>
    <w:rsid w:val="00EB27D3"/>
    <w:rPr>
      <w:rFonts w:asciiTheme="majorHAnsi" w:hAnsiTheme="majorHAnsi"/>
      <w:b w:val="0"/>
      <w:smallCaps/>
      <w:color w:val="5B6972" w:themeColor="accent2"/>
      <w:spacing w:val="20"/>
      <w:sz w:val="22"/>
    </w:rPr>
  </w:style>
  <w:style w:type="numbering" w:customStyle="1" w:styleId="Bullets">
    <w:name w:val="Bullets"/>
    <w:uiPriority w:val="99"/>
    <w:rsid w:val="006F5B37"/>
    <w:pPr>
      <w:numPr>
        <w:numId w:val="1"/>
      </w:numPr>
    </w:pPr>
  </w:style>
  <w:style w:type="paragraph" w:styleId="TOCHeading">
    <w:name w:val="TOC Heading"/>
    <w:basedOn w:val="TOAHeading"/>
    <w:next w:val="Normal"/>
    <w:uiPriority w:val="39"/>
    <w:unhideWhenUsed/>
    <w:rsid w:val="00B07746"/>
    <w:pPr>
      <w:keepLines/>
      <w:spacing w:before="0" w:after="240"/>
      <w:ind w:left="2160" w:right="1008"/>
      <w:jc w:val="left"/>
    </w:pPr>
    <w:rPr>
      <w:rFonts w:eastAsiaTheme="minorEastAsia" w:cstheme="minorBidi"/>
      <w:b w:val="0"/>
      <w:bCs w:val="0"/>
      <w:caps/>
      <w:color w:val="1A2845" w:themeColor="accent1"/>
      <w:sz w:val="44"/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BF18D7"/>
    <w:pPr>
      <w:keepLines/>
      <w:tabs>
        <w:tab w:val="right" w:leader="dot" w:pos="8550"/>
      </w:tabs>
      <w:spacing w:before="360" w:after="0"/>
      <w:ind w:left="2160" w:right="1008"/>
    </w:pPr>
    <w:rPr>
      <w:rFonts w:asciiTheme="majorHAnsi" w:eastAsiaTheme="minorEastAsia" w:hAnsiTheme="majorHAnsi"/>
      <w:caps/>
      <w:noProof/>
      <w:position w:val="-6"/>
      <w:sz w:val="28"/>
      <w:lang w:eastAsia="en-GB"/>
    </w:rPr>
  </w:style>
  <w:style w:type="paragraph" w:styleId="Caption">
    <w:name w:val="caption"/>
    <w:basedOn w:val="Normal"/>
    <w:next w:val="Normal"/>
    <w:uiPriority w:val="13"/>
    <w:qFormat/>
    <w:rsid w:val="00F875B6"/>
    <w:pPr>
      <w:keepLines/>
      <w:spacing w:before="60" w:after="240"/>
      <w:contextualSpacing/>
      <w:jc w:val="center"/>
    </w:pPr>
    <w:rPr>
      <w:rFonts w:eastAsiaTheme="minorEastAsia"/>
      <w:i/>
      <w:iCs/>
      <w:color w:val="1A2845" w:themeColor="accent1"/>
      <w:sz w:val="18"/>
      <w:szCs w:val="18"/>
      <w:lang w:eastAsia="en-GB"/>
    </w:rPr>
  </w:style>
  <w:style w:type="paragraph" w:styleId="ListNumber">
    <w:name w:val="List Number"/>
    <w:basedOn w:val="Normal"/>
    <w:next w:val="Normal"/>
    <w:uiPriority w:val="1"/>
    <w:qFormat/>
    <w:rsid w:val="006D036A"/>
    <w:pPr>
      <w:keepLines/>
      <w:numPr>
        <w:ilvl w:val="6"/>
        <w:numId w:val="14"/>
      </w:numPr>
      <w:contextualSpacing/>
    </w:pPr>
    <w:rPr>
      <w:rFonts w:eastAsiaTheme="minorEastAsia"/>
      <w:lang w:eastAsia="en-GB"/>
    </w:rPr>
  </w:style>
  <w:style w:type="paragraph" w:styleId="TOAHeading">
    <w:name w:val="toa heading"/>
    <w:basedOn w:val="Normal"/>
    <w:next w:val="Normal"/>
    <w:uiPriority w:val="99"/>
    <w:semiHidden/>
    <w:unhideWhenUsed/>
    <w:rsid w:val="006F5B37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2EA0"/>
    <w:rPr>
      <w:rFonts w:asciiTheme="majorHAnsi" w:eastAsiaTheme="majorEastAsia" w:hAnsiTheme="majorHAnsi" w:cstheme="majorBidi"/>
      <w:i/>
      <w:sz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582EA0"/>
    <w:rPr>
      <w:rFonts w:eastAsiaTheme="majorEastAsia" w:cstheme="majorBidi"/>
      <w:i/>
      <w:sz w:val="20"/>
      <w:lang w:val="en-US"/>
    </w:rPr>
  </w:style>
  <w:style w:type="table" w:customStyle="1" w:styleId="TemplateTable">
    <w:name w:val="Template Table"/>
    <w:basedOn w:val="TableNormal"/>
    <w:uiPriority w:val="99"/>
    <w:rsid w:val="008721B0"/>
    <w:pPr>
      <w:spacing w:after="0"/>
      <w:jc w:val="left"/>
    </w:pPr>
    <w:rPr>
      <w:sz w:val="18"/>
      <w:szCs w:val="22"/>
      <w:lang w:val="en-US"/>
    </w:rPr>
    <w:tblPr>
      <w:tblStyleRowBandSize w:val="1"/>
      <w:tblStyleColBandSize w:val="1"/>
      <w:jc w:val="center"/>
      <w:tblCellSpacing w:w="36" w:type="dxa"/>
      <w:tblCellMar>
        <w:top w:w="72" w:type="dxa"/>
        <w:bottom w:w="72" w:type="dxa"/>
      </w:tblCellMar>
    </w:tblPr>
    <w:trPr>
      <w:tblCellSpacing w:w="36" w:type="dxa"/>
      <w:jc w:val="center"/>
    </w:trPr>
    <w:tcPr>
      <w:shd w:val="clear" w:color="auto" w:fill="F2F2F2" w:themeFill="background1" w:themeFillShade="F2"/>
      <w:vAlign w:val="center"/>
    </w:tcPr>
    <w:tblStylePr w:type="firstRow">
      <w:pPr>
        <w:jc w:val="center"/>
      </w:pPr>
      <w:rPr>
        <w:rFonts w:asciiTheme="majorHAnsi" w:hAnsiTheme="majorHAnsi"/>
        <w:b w:val="0"/>
        <w:bCs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A2845" w:themeFill="accent1"/>
      </w:tcPr>
    </w:tblStylePr>
    <w:tblStylePr w:type="lastRow">
      <w:rPr>
        <w:rFonts w:asciiTheme="majorHAnsi" w:hAnsiTheme="majorHAnsi"/>
        <w:b w:val="0"/>
        <w:bCs/>
      </w:rPr>
      <w:tblPr/>
      <w:tcPr>
        <w:shd w:val="clear" w:color="auto" w:fill="F2F2F2" w:themeFill="background1" w:themeFillShade="F2"/>
      </w:tcPr>
    </w:tblStylePr>
    <w:tblStylePr w:type="firstCol">
      <w:pPr>
        <w:jc w:val="center"/>
      </w:pPr>
      <w:rPr>
        <w:rFonts w:asciiTheme="majorHAnsi" w:hAnsiTheme="majorHAnsi"/>
        <w:b w:val="0"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A2845" w:themeFill="accent1"/>
      </w:tcPr>
    </w:tblStylePr>
    <w:tblStylePr w:type="lastCol">
      <w:rPr>
        <w:rFonts w:asciiTheme="majorHAnsi" w:hAnsiTheme="majorHAnsi"/>
        <w:b w:val="0"/>
        <w:bCs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C2CEE8" w:themeFill="accent1" w:themeFillTint="33"/>
      </w:tcPr>
    </w:tblStylePr>
    <w:tblStylePr w:type="band1Horz">
      <w:tblPr/>
      <w:tcPr>
        <w:shd w:val="clear" w:color="auto" w:fill="C2CEE8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DA16AA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31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310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BF18D7"/>
    <w:pPr>
      <w:tabs>
        <w:tab w:val="right" w:leader="hyphen" w:pos="8550"/>
      </w:tabs>
      <w:spacing w:after="0"/>
      <w:ind w:left="2160" w:right="1008"/>
    </w:pPr>
    <w:rPr>
      <w:noProof/>
    </w:rPr>
  </w:style>
  <w:style w:type="paragraph" w:customStyle="1" w:styleId="Note">
    <w:name w:val="Note"/>
    <w:basedOn w:val="ListParagraph"/>
    <w:next w:val="Normal"/>
    <w:uiPriority w:val="1"/>
    <w:qFormat/>
    <w:rsid w:val="00F443E7"/>
    <w:pPr>
      <w:numPr>
        <w:numId w:val="15"/>
      </w:numPr>
      <w:pBdr>
        <w:top w:val="single" w:sz="24" w:space="1" w:color="5B6972" w:themeColor="accent2"/>
        <w:left w:val="single" w:sz="24" w:space="4" w:color="5B6972" w:themeColor="accent2"/>
        <w:bottom w:val="single" w:sz="24" w:space="1" w:color="5B6972" w:themeColor="accent2"/>
        <w:right w:val="single" w:sz="24" w:space="4" w:color="5B6972" w:themeColor="accent2"/>
      </w:pBdr>
      <w:shd w:val="clear" w:color="auto" w:fill="5B6972" w:themeFill="accent2"/>
      <w:spacing w:after="160"/>
      <w:ind w:left="540" w:right="187"/>
      <w:jc w:val="left"/>
    </w:pPr>
    <w:rPr>
      <w:color w:val="FFFFFF" w:themeColor="background1"/>
    </w:rPr>
  </w:style>
  <w:style w:type="paragraph" w:styleId="ListParagraph">
    <w:name w:val="List Paragraph"/>
    <w:basedOn w:val="Normal"/>
    <w:uiPriority w:val="34"/>
    <w:qFormat/>
    <w:rsid w:val="00CA0BEB"/>
    <w:pPr>
      <w:keepLines/>
      <w:numPr>
        <w:numId w:val="4"/>
      </w:numPr>
      <w:contextualSpacing/>
    </w:pPr>
    <w:rPr>
      <w:rFonts w:eastAsiaTheme="minorEastAsia"/>
      <w:lang w:eastAsia="en-GB"/>
    </w:rPr>
  </w:style>
  <w:style w:type="character" w:styleId="Strong">
    <w:name w:val="Strong"/>
    <w:basedOn w:val="DefaultParagraphFont"/>
    <w:uiPriority w:val="14"/>
    <w:qFormat/>
    <w:rsid w:val="00D51811"/>
    <w:rPr>
      <w:rFonts w:asciiTheme="majorHAnsi" w:hAnsiTheme="majorHAnsi"/>
      <w:b w:val="0"/>
      <w:bCs/>
    </w:rPr>
  </w:style>
  <w:style w:type="table" w:customStyle="1" w:styleId="TemplateTable2">
    <w:name w:val="Template Table 2"/>
    <w:basedOn w:val="TableNormal"/>
    <w:uiPriority w:val="99"/>
    <w:rsid w:val="00543CE3"/>
    <w:pPr>
      <w:spacing w:after="0"/>
      <w:jc w:val="left"/>
    </w:pPr>
    <w:rPr>
      <w:sz w:val="20"/>
      <w:szCs w:val="20"/>
      <w:lang w:val="en-US"/>
    </w:rPr>
    <w:tblPr>
      <w:tblStyleRowBandSize w:val="1"/>
      <w:tblStyleColBandSize w:val="1"/>
      <w:tblBorders>
        <w:top w:val="dotted" w:sz="8" w:space="0" w:color="1A2845" w:themeColor="accent1"/>
        <w:left w:val="dotted" w:sz="8" w:space="0" w:color="1A2845" w:themeColor="accent1"/>
        <w:bottom w:val="dotted" w:sz="8" w:space="0" w:color="1A2845" w:themeColor="accent1"/>
        <w:right w:val="dotted" w:sz="8" w:space="0" w:color="1A2845" w:themeColor="accent1"/>
        <w:insideH w:val="dotted" w:sz="8" w:space="0" w:color="1A2845" w:themeColor="accent1"/>
        <w:insideV w:val="dotted" w:sz="8" w:space="0" w:color="1A2845" w:themeColor="accent1"/>
      </w:tblBorders>
    </w:tblPr>
    <w:tcPr>
      <w:vAlign w:val="center"/>
    </w:tcPr>
    <w:tblStylePr w:type="firstRow">
      <w:rPr>
        <w:rFonts w:asciiTheme="majorHAnsi" w:hAnsiTheme="majorHAnsi"/>
        <w:b w:val="0"/>
        <w:bCs/>
        <w:color w:val="FFFFFF" w:themeColor="background1"/>
        <w:sz w:val="22"/>
      </w:rPr>
      <w:tblPr/>
      <w:tcPr>
        <w:tcBorders>
          <w:top w:val="dotted" w:sz="4" w:space="0" w:color="1A2845" w:themeColor="accent1"/>
          <w:left w:val="dotted" w:sz="4" w:space="0" w:color="1A2845" w:themeColor="accent1"/>
          <w:bottom w:val="dotted" w:sz="4" w:space="0" w:color="1A2845" w:themeColor="accent1"/>
          <w:right w:val="dotted" w:sz="4" w:space="0" w:color="1A2845" w:themeColor="accent1"/>
          <w:insideH w:val="dotted" w:sz="4" w:space="0" w:color="1A2845" w:themeColor="accent1"/>
          <w:insideV w:val="dotted" w:sz="4" w:space="0" w:color="1A2845" w:themeColor="accent1"/>
        </w:tcBorders>
        <w:shd w:val="clear" w:color="auto" w:fill="000000" w:themeFill="text1"/>
      </w:tcPr>
    </w:tblStylePr>
    <w:tblStylePr w:type="lastRow">
      <w:rPr>
        <w:rFonts w:asciiTheme="minorHAnsi" w:hAnsiTheme="minorHAnsi"/>
        <w:b/>
        <w:bCs/>
      </w:rPr>
      <w:tblPr/>
      <w:tcPr>
        <w:tcBorders>
          <w:top w:val="double" w:sz="4" w:space="0" w:color="4A6EBA" w:themeColor="accent1" w:themeTint="99"/>
        </w:tcBorders>
      </w:tcPr>
    </w:tblStylePr>
    <w:tblStylePr w:type="firstCol">
      <w:rPr>
        <w:rFonts w:asciiTheme="minorHAnsi" w:hAnsiTheme="minorHAnsi"/>
        <w:b/>
        <w:bCs/>
      </w:rPr>
      <w:tblPr/>
      <w:tcPr>
        <w:shd w:val="clear" w:color="auto" w:fill="FFFFFF" w:themeFill="background1"/>
      </w:tcPr>
    </w:tblStylePr>
    <w:tblStylePr w:type="lastCol">
      <w:rPr>
        <w:rFonts w:asciiTheme="minorHAnsi" w:hAnsiTheme="minorHAnsi"/>
        <w:b/>
        <w:bCs/>
      </w:rPr>
      <w:tblPr/>
      <w:tcPr>
        <w:tcBorders>
          <w:top w:val="dotted" w:sz="4" w:space="0" w:color="1A2845" w:themeColor="accent1"/>
          <w:left w:val="dotted" w:sz="4" w:space="0" w:color="1A2845" w:themeColor="accent1"/>
          <w:bottom w:val="dotted" w:sz="4" w:space="0" w:color="1A2845" w:themeColor="accent1"/>
          <w:right w:val="dotted" w:sz="4" w:space="0" w:color="1A2845" w:themeColor="accent1"/>
          <w:insideH w:val="dotted" w:sz="4" w:space="0" w:color="1A2845" w:themeColor="accent1"/>
          <w:insideV w:val="dotted" w:sz="4" w:space="0" w:color="1A2845" w:themeColor="accent1"/>
          <w:tl2br w:val="nil"/>
          <w:tr2bl w:val="nil"/>
        </w:tcBorders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</w:style>
  <w:style w:type="table" w:customStyle="1" w:styleId="TemplateTable3">
    <w:name w:val="Template Table 3"/>
    <w:basedOn w:val="TableNormal"/>
    <w:uiPriority w:val="99"/>
    <w:rsid w:val="00DF0101"/>
    <w:pPr>
      <w:spacing w:after="0"/>
      <w:jc w:val="left"/>
    </w:pPr>
    <w:rPr>
      <w:sz w:val="20"/>
      <w:szCs w:val="20"/>
      <w:lang w:val="en-US"/>
    </w:rPr>
    <w:tblPr>
      <w:tblStyleRowBandSize w:val="1"/>
      <w:tblStyleColBandSize w:val="1"/>
      <w:tblBorders>
        <w:top w:val="single" w:sz="4" w:space="0" w:color="5B6972" w:themeColor="accent2"/>
        <w:left w:val="single" w:sz="4" w:space="0" w:color="5B6972" w:themeColor="accent2"/>
        <w:bottom w:val="single" w:sz="4" w:space="0" w:color="5B6972" w:themeColor="accent2"/>
        <w:right w:val="single" w:sz="4" w:space="0" w:color="5B6972" w:themeColor="accent2"/>
        <w:insideH w:val="single" w:sz="4" w:space="0" w:color="5B6972" w:themeColor="accent2"/>
        <w:insideV w:val="single" w:sz="4" w:space="0" w:color="5B6972" w:themeColor="accent2"/>
      </w:tblBorders>
      <w:tblCellMar>
        <w:top w:w="29" w:type="dxa"/>
        <w:left w:w="115" w:type="dxa"/>
        <w:bottom w:w="29" w:type="dxa"/>
        <w:right w:w="115" w:type="dxa"/>
      </w:tblCellMar>
    </w:tblPr>
    <w:tcPr>
      <w:shd w:val="clear" w:color="auto" w:fill="FFFFFF" w:themeFill="background1"/>
      <w:vAlign w:val="center"/>
    </w:tcPr>
    <w:tblStylePr w:type="firstRow">
      <w:rPr>
        <w:rFonts w:asciiTheme="majorHAnsi" w:hAnsiTheme="majorHAnsi"/>
        <w:b w:val="0"/>
        <w:bCs/>
        <w:color w:val="FFFFFF" w:themeColor="background1"/>
        <w:sz w:val="22"/>
      </w:rPr>
      <w:tblPr/>
      <w:tcPr>
        <w:tcBorders>
          <w:top w:val="single" w:sz="4" w:space="0" w:color="5B6972" w:themeColor="accent2"/>
          <w:left w:val="single" w:sz="4" w:space="0" w:color="5B6972" w:themeColor="accent2"/>
          <w:bottom w:val="single" w:sz="4" w:space="0" w:color="5B6972" w:themeColor="accent2"/>
          <w:right w:val="single" w:sz="4" w:space="0" w:color="5B6972" w:themeColor="accent2"/>
          <w:insideH w:val="single" w:sz="4" w:space="0" w:color="5B6972" w:themeColor="accent2"/>
          <w:insideV w:val="single" w:sz="4" w:space="0" w:color="5B6972" w:themeColor="accent2"/>
        </w:tcBorders>
        <w:shd w:val="clear" w:color="auto" w:fill="5B6972" w:themeFill="accent2"/>
      </w:tcPr>
    </w:tblStylePr>
    <w:tblStylePr w:type="lastRow">
      <w:rPr>
        <w:b/>
        <w:bCs/>
      </w:rPr>
      <w:tblPr/>
      <w:tcPr>
        <w:tcBorders>
          <w:top w:val="double" w:sz="4" w:space="0" w:color="894E5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AEA" w:themeFill="accent6" w:themeFillTint="33"/>
      </w:tcPr>
    </w:tblStylePr>
    <w:tblStylePr w:type="band1Horz">
      <w:tblPr/>
      <w:tcPr>
        <w:shd w:val="clear" w:color="auto" w:fill="E6EAEA" w:themeFill="accent6" w:themeFillTint="33"/>
      </w:tcPr>
    </w:tblStylePr>
  </w:style>
  <w:style w:type="table" w:customStyle="1" w:styleId="TemplateTable4">
    <w:name w:val="Template Table 4"/>
    <w:basedOn w:val="TableNormal"/>
    <w:uiPriority w:val="99"/>
    <w:rsid w:val="00FA114B"/>
    <w:pPr>
      <w:spacing w:after="0"/>
      <w:jc w:val="left"/>
    </w:pPr>
    <w:rPr>
      <w:rFonts w:eastAsiaTheme="minorEastAsia"/>
      <w:sz w:val="20"/>
      <w:szCs w:val="28"/>
      <w:lang w:val="en-US"/>
    </w:rPr>
    <w:tblPr>
      <w:tblBorders>
        <w:insideV w:val="single" w:sz="12" w:space="0" w:color="849A98" w:themeColor="accent5"/>
      </w:tblBorders>
    </w:tblPr>
    <w:tcPr>
      <w:shd w:val="clear" w:color="auto" w:fill="FFFFFF" w:themeFill="background1"/>
      <w:vAlign w:val="center"/>
    </w:tcPr>
    <w:tblStylePr w:type="firstRow">
      <w:rPr>
        <w:rFonts w:asciiTheme="minorHAnsi" w:hAnsiTheme="minorHAnsi"/>
        <w:b/>
        <w:i w:val="0"/>
        <w:caps/>
        <w:smallCaps w:val="0"/>
        <w:color w:val="5B6972" w:themeColor="accent2"/>
        <w:spacing w:val="20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styleId="NoSpacing">
    <w:name w:val="No Spacing"/>
    <w:uiPriority w:val="13"/>
    <w:qFormat/>
    <w:rsid w:val="00366415"/>
    <w:pPr>
      <w:spacing w:after="0"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582EA0"/>
    <w:rPr>
      <w:rFonts w:eastAsiaTheme="majorEastAsia" w:cstheme="majorBidi"/>
      <w:i/>
      <w:iCs/>
      <w:sz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1"/>
        <w:szCs w:val="21"/>
        <w:lang w:val="en-GB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uiPriority="22" w:qFormat="1"/>
    <w:lsdException w:name="Emphasis" w:semiHidden="0" w:uiPriority="14" w:unhideWhenUsed="0"/>
    <w:lsdException w:name="Table Grid" w:semiHidden="0" w:uiPriority="39" w:unhideWhenUsed="0"/>
    <w:lsdException w:name="Placeholder Text" w:unhideWhenUsed="0"/>
    <w:lsdException w:name="No Spacing" w:semiHidden="0" w:uiPriority="15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semiHidden="0" w:uiPriority="21" w:unhideWhenUsed="0" w:qFormat="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CA4"/>
    <w:rPr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FF1636"/>
    <w:pPr>
      <w:spacing w:before="360" w:after="240"/>
      <w:jc w:val="right"/>
      <w:outlineLvl w:val="0"/>
    </w:pPr>
    <w:rPr>
      <w:rFonts w:asciiTheme="majorHAnsi" w:hAnsiTheme="majorHAnsi" w:cstheme="majorHAnsi"/>
      <w:color w:val="1A2845" w:themeColor="accent1"/>
      <w:sz w:val="80"/>
      <w:szCs w:val="80"/>
    </w:rPr>
  </w:style>
  <w:style w:type="paragraph" w:styleId="Heading2">
    <w:name w:val="heading 2"/>
    <w:basedOn w:val="Normal"/>
    <w:next w:val="Normal"/>
    <w:link w:val="Heading2Char"/>
    <w:uiPriority w:val="1"/>
    <w:qFormat/>
    <w:rsid w:val="000E052E"/>
    <w:pPr>
      <w:spacing w:after="0"/>
      <w:jc w:val="left"/>
      <w:outlineLvl w:val="1"/>
    </w:pPr>
    <w:rPr>
      <w:rFonts w:asciiTheme="majorHAnsi" w:hAnsiTheme="majorHAnsi" w:cstheme="majorHAnsi"/>
      <w:color w:val="FFFFFF" w:themeColor="background1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1"/>
    <w:qFormat/>
    <w:rsid w:val="00ED4D9A"/>
    <w:pPr>
      <w:keepNext/>
      <w:keepLines/>
      <w:numPr>
        <w:ilvl w:val="2"/>
        <w:numId w:val="14"/>
      </w:numPr>
      <w:spacing w:before="120" w:after="60" w:line="259" w:lineRule="auto"/>
      <w:jc w:val="left"/>
      <w:outlineLvl w:val="2"/>
    </w:pPr>
    <w:rPr>
      <w:rFonts w:asciiTheme="majorHAnsi" w:hAnsiTheme="majorHAnsi" w:cs="Arial"/>
      <w:caps/>
      <w:sz w:val="22"/>
    </w:rPr>
  </w:style>
  <w:style w:type="paragraph" w:styleId="Heading4">
    <w:name w:val="heading 4"/>
    <w:basedOn w:val="Normal"/>
    <w:next w:val="Normal"/>
    <w:link w:val="Heading4Char"/>
    <w:uiPriority w:val="1"/>
    <w:unhideWhenUsed/>
    <w:rsid w:val="00582EA0"/>
    <w:pPr>
      <w:numPr>
        <w:ilvl w:val="3"/>
        <w:numId w:val="14"/>
      </w:numPr>
      <w:outlineLvl w:val="3"/>
    </w:pPr>
    <w:rPr>
      <w:rFonts w:asciiTheme="majorHAnsi" w:hAnsiTheme="majorHAnsi"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582EA0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i/>
      <w:sz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82EA0"/>
    <w:pPr>
      <w:keepNext/>
      <w:keepLines/>
      <w:numPr>
        <w:ilvl w:val="5"/>
        <w:numId w:val="14"/>
      </w:numPr>
      <w:spacing w:before="40" w:after="0"/>
      <w:outlineLvl w:val="5"/>
    </w:pPr>
    <w:rPr>
      <w:rFonts w:eastAsiaTheme="majorEastAsia" w:cstheme="majorBidi"/>
      <w:i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582EA0"/>
    <w:pPr>
      <w:keepNext/>
      <w:keepLines/>
      <w:spacing w:before="40" w:after="0"/>
      <w:outlineLvl w:val="6"/>
    </w:pPr>
    <w:rPr>
      <w:rFonts w:eastAsiaTheme="majorEastAsia" w:cstheme="majorBidi"/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BC9"/>
    <w:pPr>
      <w:spacing w:after="0"/>
      <w:jc w:val="right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41BC9"/>
    <w:rPr>
      <w:color w:val="1F497D" w:themeColor="text2"/>
      <w:sz w:val="18"/>
    </w:rPr>
  </w:style>
  <w:style w:type="paragraph" w:styleId="Footer">
    <w:name w:val="footer"/>
    <w:basedOn w:val="Normal"/>
    <w:link w:val="FooterChar"/>
    <w:uiPriority w:val="99"/>
    <w:unhideWhenUsed/>
    <w:rsid w:val="00AD1E37"/>
    <w:pPr>
      <w:tabs>
        <w:tab w:val="right" w:pos="9900"/>
      </w:tabs>
      <w:spacing w:after="0"/>
      <w:jc w:val="left"/>
    </w:pPr>
    <w:rPr>
      <w:caps/>
      <w:noProof/>
      <w:color w:val="1A2845" w:themeColor="accent1"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AD1E37"/>
    <w:rPr>
      <w:caps/>
      <w:noProof/>
      <w:color w:val="1A2845" w:themeColor="accent1"/>
      <w:spacing w:val="20"/>
      <w:sz w:val="16"/>
      <w:szCs w:val="22"/>
      <w:lang w:val="en-US"/>
    </w:rPr>
  </w:style>
  <w:style w:type="paragraph" w:styleId="Title">
    <w:name w:val="Title"/>
    <w:basedOn w:val="Normal"/>
    <w:next w:val="Normal"/>
    <w:link w:val="TitleChar"/>
    <w:uiPriority w:val="99"/>
    <w:qFormat/>
    <w:rsid w:val="00AD1E37"/>
    <w:pPr>
      <w:spacing w:before="2640" w:after="600"/>
      <w:jc w:val="center"/>
    </w:pPr>
    <w:rPr>
      <w:rFonts w:asciiTheme="majorHAnsi" w:eastAsiaTheme="majorEastAsia" w:hAnsiTheme="majorHAnsi" w:cstheme="majorBidi"/>
      <w:caps/>
      <w:noProof/>
      <w:kern w:val="28"/>
      <w:sz w:val="38"/>
      <w:szCs w:val="50"/>
    </w:rPr>
  </w:style>
  <w:style w:type="character" w:customStyle="1" w:styleId="TitleChar">
    <w:name w:val="Title Char"/>
    <w:basedOn w:val="DefaultParagraphFont"/>
    <w:link w:val="Title"/>
    <w:uiPriority w:val="99"/>
    <w:rsid w:val="00AD1E37"/>
    <w:rPr>
      <w:rFonts w:asciiTheme="majorHAnsi" w:eastAsiaTheme="majorEastAsia" w:hAnsiTheme="majorHAnsi" w:cstheme="majorBidi"/>
      <w:caps/>
      <w:noProof/>
      <w:kern w:val="28"/>
      <w:sz w:val="38"/>
      <w:szCs w:val="50"/>
      <w:lang w:val="en-US"/>
    </w:rPr>
  </w:style>
  <w:style w:type="character" w:styleId="Hyperlink">
    <w:name w:val="Hyperlink"/>
    <w:basedOn w:val="DefaultParagraphFont"/>
    <w:uiPriority w:val="99"/>
    <w:unhideWhenUsed/>
    <w:rsid w:val="00B07746"/>
    <w:rPr>
      <w:i/>
      <w:color w:val="894E54" w:themeColor="hyperlink"/>
      <w:u w:val="dotted"/>
    </w:rPr>
  </w:style>
  <w:style w:type="table" w:styleId="TableGrid">
    <w:name w:val="Table Grid"/>
    <w:basedOn w:val="TableNormal"/>
    <w:uiPriority w:val="39"/>
    <w:rsid w:val="00360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608FC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C7A0F"/>
    <w:rPr>
      <w:color w:val="808080"/>
    </w:rPr>
  </w:style>
  <w:style w:type="paragraph" w:styleId="Subtitle">
    <w:name w:val="Subtitle"/>
    <w:basedOn w:val="Normal"/>
    <w:next w:val="Normal"/>
    <w:link w:val="SubtitleChar"/>
    <w:uiPriority w:val="99"/>
    <w:qFormat/>
    <w:rsid w:val="003A1EE6"/>
    <w:pPr>
      <w:spacing w:before="120"/>
      <w:jc w:val="left"/>
    </w:pPr>
    <w:rPr>
      <w:sz w:val="32"/>
    </w:rPr>
  </w:style>
  <w:style w:type="character" w:customStyle="1" w:styleId="SubtitleChar">
    <w:name w:val="Subtitle Char"/>
    <w:basedOn w:val="DefaultParagraphFont"/>
    <w:link w:val="Subtitle"/>
    <w:uiPriority w:val="99"/>
    <w:rsid w:val="00D51811"/>
    <w:rPr>
      <w:sz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FF1636"/>
    <w:rPr>
      <w:rFonts w:asciiTheme="majorHAnsi" w:hAnsiTheme="majorHAnsi" w:cstheme="majorHAnsi"/>
      <w:color w:val="1A2845" w:themeColor="accent1"/>
      <w:sz w:val="80"/>
      <w:szCs w:val="80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0E052E"/>
    <w:rPr>
      <w:rFonts w:asciiTheme="majorHAnsi" w:hAnsiTheme="majorHAnsi" w:cstheme="majorHAnsi"/>
      <w:color w:val="FFFFFF" w:themeColor="background1"/>
      <w:sz w:val="30"/>
      <w:szCs w:val="30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ED4D9A"/>
    <w:rPr>
      <w:rFonts w:asciiTheme="majorHAnsi" w:hAnsiTheme="majorHAnsi" w:cs="Arial"/>
      <w:caps/>
      <w:sz w:val="22"/>
      <w:szCs w:val="21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582EA0"/>
    <w:rPr>
      <w:rFonts w:asciiTheme="majorHAnsi" w:hAnsiTheme="majorHAnsi"/>
      <w:sz w:val="20"/>
      <w:lang w:val="en-US"/>
    </w:rPr>
  </w:style>
  <w:style w:type="character" w:styleId="IntenseEmphasis">
    <w:name w:val="Intense Emphasis"/>
    <w:uiPriority w:val="21"/>
    <w:qFormat/>
    <w:rsid w:val="00EB27D3"/>
    <w:rPr>
      <w:rFonts w:asciiTheme="majorHAnsi" w:hAnsiTheme="majorHAnsi"/>
      <w:b w:val="0"/>
      <w:smallCaps/>
      <w:color w:val="5B6972" w:themeColor="accent2"/>
      <w:spacing w:val="20"/>
      <w:sz w:val="22"/>
    </w:rPr>
  </w:style>
  <w:style w:type="numbering" w:customStyle="1" w:styleId="Bullets">
    <w:name w:val="Bullets"/>
    <w:uiPriority w:val="99"/>
    <w:rsid w:val="006F5B37"/>
    <w:pPr>
      <w:numPr>
        <w:numId w:val="1"/>
      </w:numPr>
    </w:pPr>
  </w:style>
  <w:style w:type="paragraph" w:styleId="TOCHeading">
    <w:name w:val="TOC Heading"/>
    <w:basedOn w:val="TOAHeading"/>
    <w:next w:val="Normal"/>
    <w:uiPriority w:val="39"/>
    <w:unhideWhenUsed/>
    <w:rsid w:val="00B07746"/>
    <w:pPr>
      <w:keepLines/>
      <w:spacing w:before="0" w:after="240"/>
      <w:ind w:left="2160" w:right="1008"/>
      <w:jc w:val="left"/>
    </w:pPr>
    <w:rPr>
      <w:rFonts w:eastAsiaTheme="minorEastAsia" w:cstheme="minorBidi"/>
      <w:b w:val="0"/>
      <w:bCs w:val="0"/>
      <w:caps/>
      <w:color w:val="1A2845" w:themeColor="accent1"/>
      <w:sz w:val="44"/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BF18D7"/>
    <w:pPr>
      <w:keepLines/>
      <w:tabs>
        <w:tab w:val="right" w:leader="dot" w:pos="8550"/>
      </w:tabs>
      <w:spacing w:before="360" w:after="0"/>
      <w:ind w:left="2160" w:right="1008"/>
    </w:pPr>
    <w:rPr>
      <w:rFonts w:asciiTheme="majorHAnsi" w:eastAsiaTheme="minorEastAsia" w:hAnsiTheme="majorHAnsi"/>
      <w:caps/>
      <w:noProof/>
      <w:position w:val="-6"/>
      <w:sz w:val="28"/>
      <w:lang w:eastAsia="en-GB"/>
    </w:rPr>
  </w:style>
  <w:style w:type="paragraph" w:styleId="Caption">
    <w:name w:val="caption"/>
    <w:basedOn w:val="Normal"/>
    <w:next w:val="Normal"/>
    <w:uiPriority w:val="13"/>
    <w:qFormat/>
    <w:rsid w:val="00F875B6"/>
    <w:pPr>
      <w:keepLines/>
      <w:spacing w:before="60" w:after="240"/>
      <w:contextualSpacing/>
      <w:jc w:val="center"/>
    </w:pPr>
    <w:rPr>
      <w:rFonts w:eastAsiaTheme="minorEastAsia"/>
      <w:i/>
      <w:iCs/>
      <w:color w:val="1A2845" w:themeColor="accent1"/>
      <w:sz w:val="18"/>
      <w:szCs w:val="18"/>
      <w:lang w:eastAsia="en-GB"/>
    </w:rPr>
  </w:style>
  <w:style w:type="paragraph" w:styleId="ListNumber">
    <w:name w:val="List Number"/>
    <w:basedOn w:val="Normal"/>
    <w:next w:val="Normal"/>
    <w:uiPriority w:val="1"/>
    <w:qFormat/>
    <w:rsid w:val="006D036A"/>
    <w:pPr>
      <w:keepLines/>
      <w:numPr>
        <w:ilvl w:val="6"/>
        <w:numId w:val="14"/>
      </w:numPr>
      <w:contextualSpacing/>
    </w:pPr>
    <w:rPr>
      <w:rFonts w:eastAsiaTheme="minorEastAsia"/>
      <w:lang w:eastAsia="en-GB"/>
    </w:rPr>
  </w:style>
  <w:style w:type="paragraph" w:styleId="TOAHeading">
    <w:name w:val="toa heading"/>
    <w:basedOn w:val="Normal"/>
    <w:next w:val="Normal"/>
    <w:uiPriority w:val="99"/>
    <w:semiHidden/>
    <w:unhideWhenUsed/>
    <w:rsid w:val="006F5B37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2EA0"/>
    <w:rPr>
      <w:rFonts w:asciiTheme="majorHAnsi" w:eastAsiaTheme="majorEastAsia" w:hAnsiTheme="majorHAnsi" w:cstheme="majorBidi"/>
      <w:i/>
      <w:sz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582EA0"/>
    <w:rPr>
      <w:rFonts w:eastAsiaTheme="majorEastAsia" w:cstheme="majorBidi"/>
      <w:i/>
      <w:sz w:val="20"/>
      <w:lang w:val="en-US"/>
    </w:rPr>
  </w:style>
  <w:style w:type="table" w:customStyle="1" w:styleId="TemplateTable">
    <w:name w:val="Template Table"/>
    <w:basedOn w:val="TableNormal"/>
    <w:uiPriority w:val="99"/>
    <w:rsid w:val="008721B0"/>
    <w:pPr>
      <w:spacing w:after="0"/>
      <w:jc w:val="left"/>
    </w:pPr>
    <w:rPr>
      <w:sz w:val="18"/>
      <w:szCs w:val="22"/>
      <w:lang w:val="en-US"/>
    </w:rPr>
    <w:tblPr>
      <w:tblStyleRowBandSize w:val="1"/>
      <w:tblStyleColBandSize w:val="1"/>
      <w:jc w:val="center"/>
      <w:tblCellSpacing w:w="36" w:type="dxa"/>
      <w:tblCellMar>
        <w:top w:w="72" w:type="dxa"/>
        <w:bottom w:w="72" w:type="dxa"/>
      </w:tblCellMar>
    </w:tblPr>
    <w:trPr>
      <w:tblCellSpacing w:w="36" w:type="dxa"/>
      <w:jc w:val="center"/>
    </w:trPr>
    <w:tcPr>
      <w:shd w:val="clear" w:color="auto" w:fill="F2F2F2" w:themeFill="background1" w:themeFillShade="F2"/>
      <w:vAlign w:val="center"/>
    </w:tcPr>
    <w:tblStylePr w:type="firstRow">
      <w:pPr>
        <w:jc w:val="center"/>
      </w:pPr>
      <w:rPr>
        <w:rFonts w:asciiTheme="majorHAnsi" w:hAnsiTheme="majorHAnsi"/>
        <w:b w:val="0"/>
        <w:bCs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A2845" w:themeFill="accent1"/>
      </w:tcPr>
    </w:tblStylePr>
    <w:tblStylePr w:type="lastRow">
      <w:rPr>
        <w:rFonts w:asciiTheme="majorHAnsi" w:hAnsiTheme="majorHAnsi"/>
        <w:b w:val="0"/>
        <w:bCs/>
      </w:rPr>
      <w:tblPr/>
      <w:tcPr>
        <w:shd w:val="clear" w:color="auto" w:fill="F2F2F2" w:themeFill="background1" w:themeFillShade="F2"/>
      </w:tcPr>
    </w:tblStylePr>
    <w:tblStylePr w:type="firstCol">
      <w:pPr>
        <w:jc w:val="center"/>
      </w:pPr>
      <w:rPr>
        <w:rFonts w:asciiTheme="majorHAnsi" w:hAnsiTheme="majorHAnsi"/>
        <w:b w:val="0"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A2845" w:themeFill="accent1"/>
      </w:tcPr>
    </w:tblStylePr>
    <w:tblStylePr w:type="lastCol">
      <w:rPr>
        <w:rFonts w:asciiTheme="majorHAnsi" w:hAnsiTheme="majorHAnsi"/>
        <w:b w:val="0"/>
        <w:bCs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C2CEE8" w:themeFill="accent1" w:themeFillTint="33"/>
      </w:tcPr>
    </w:tblStylePr>
    <w:tblStylePr w:type="band1Horz">
      <w:tblPr/>
      <w:tcPr>
        <w:shd w:val="clear" w:color="auto" w:fill="C2CEE8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DA16AA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31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310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BF18D7"/>
    <w:pPr>
      <w:tabs>
        <w:tab w:val="right" w:leader="hyphen" w:pos="8550"/>
      </w:tabs>
      <w:spacing w:after="0"/>
      <w:ind w:left="2160" w:right="1008"/>
    </w:pPr>
    <w:rPr>
      <w:noProof/>
    </w:rPr>
  </w:style>
  <w:style w:type="paragraph" w:customStyle="1" w:styleId="Note">
    <w:name w:val="Note"/>
    <w:basedOn w:val="ListParagraph"/>
    <w:next w:val="Normal"/>
    <w:uiPriority w:val="1"/>
    <w:qFormat/>
    <w:rsid w:val="00F443E7"/>
    <w:pPr>
      <w:numPr>
        <w:numId w:val="15"/>
      </w:numPr>
      <w:pBdr>
        <w:top w:val="single" w:sz="24" w:space="1" w:color="5B6972" w:themeColor="accent2"/>
        <w:left w:val="single" w:sz="24" w:space="4" w:color="5B6972" w:themeColor="accent2"/>
        <w:bottom w:val="single" w:sz="24" w:space="1" w:color="5B6972" w:themeColor="accent2"/>
        <w:right w:val="single" w:sz="24" w:space="4" w:color="5B6972" w:themeColor="accent2"/>
      </w:pBdr>
      <w:shd w:val="clear" w:color="auto" w:fill="5B6972" w:themeFill="accent2"/>
      <w:spacing w:after="160"/>
      <w:ind w:left="540" w:right="187"/>
      <w:jc w:val="left"/>
    </w:pPr>
    <w:rPr>
      <w:color w:val="FFFFFF" w:themeColor="background1"/>
    </w:rPr>
  </w:style>
  <w:style w:type="paragraph" w:styleId="ListParagraph">
    <w:name w:val="List Paragraph"/>
    <w:basedOn w:val="Normal"/>
    <w:uiPriority w:val="34"/>
    <w:qFormat/>
    <w:rsid w:val="00CA0BEB"/>
    <w:pPr>
      <w:keepLines/>
      <w:numPr>
        <w:numId w:val="4"/>
      </w:numPr>
      <w:contextualSpacing/>
    </w:pPr>
    <w:rPr>
      <w:rFonts w:eastAsiaTheme="minorEastAsia"/>
      <w:lang w:eastAsia="en-GB"/>
    </w:rPr>
  </w:style>
  <w:style w:type="character" w:styleId="Strong">
    <w:name w:val="Strong"/>
    <w:basedOn w:val="DefaultParagraphFont"/>
    <w:uiPriority w:val="14"/>
    <w:qFormat/>
    <w:rsid w:val="00D51811"/>
    <w:rPr>
      <w:rFonts w:asciiTheme="majorHAnsi" w:hAnsiTheme="majorHAnsi"/>
      <w:b w:val="0"/>
      <w:bCs/>
    </w:rPr>
  </w:style>
  <w:style w:type="table" w:customStyle="1" w:styleId="TemplateTable2">
    <w:name w:val="Template Table 2"/>
    <w:basedOn w:val="TableNormal"/>
    <w:uiPriority w:val="99"/>
    <w:rsid w:val="00543CE3"/>
    <w:pPr>
      <w:spacing w:after="0"/>
      <w:jc w:val="left"/>
    </w:pPr>
    <w:rPr>
      <w:sz w:val="20"/>
      <w:szCs w:val="20"/>
      <w:lang w:val="en-US"/>
    </w:rPr>
    <w:tblPr>
      <w:tblStyleRowBandSize w:val="1"/>
      <w:tblStyleColBandSize w:val="1"/>
      <w:tblBorders>
        <w:top w:val="dotted" w:sz="8" w:space="0" w:color="1A2845" w:themeColor="accent1"/>
        <w:left w:val="dotted" w:sz="8" w:space="0" w:color="1A2845" w:themeColor="accent1"/>
        <w:bottom w:val="dotted" w:sz="8" w:space="0" w:color="1A2845" w:themeColor="accent1"/>
        <w:right w:val="dotted" w:sz="8" w:space="0" w:color="1A2845" w:themeColor="accent1"/>
        <w:insideH w:val="dotted" w:sz="8" w:space="0" w:color="1A2845" w:themeColor="accent1"/>
        <w:insideV w:val="dotted" w:sz="8" w:space="0" w:color="1A2845" w:themeColor="accent1"/>
      </w:tblBorders>
    </w:tblPr>
    <w:tcPr>
      <w:vAlign w:val="center"/>
    </w:tcPr>
    <w:tblStylePr w:type="firstRow">
      <w:rPr>
        <w:rFonts w:asciiTheme="majorHAnsi" w:hAnsiTheme="majorHAnsi"/>
        <w:b w:val="0"/>
        <w:bCs/>
        <w:color w:val="FFFFFF" w:themeColor="background1"/>
        <w:sz w:val="22"/>
      </w:rPr>
      <w:tblPr/>
      <w:tcPr>
        <w:tcBorders>
          <w:top w:val="dotted" w:sz="4" w:space="0" w:color="1A2845" w:themeColor="accent1"/>
          <w:left w:val="dotted" w:sz="4" w:space="0" w:color="1A2845" w:themeColor="accent1"/>
          <w:bottom w:val="dotted" w:sz="4" w:space="0" w:color="1A2845" w:themeColor="accent1"/>
          <w:right w:val="dotted" w:sz="4" w:space="0" w:color="1A2845" w:themeColor="accent1"/>
          <w:insideH w:val="dotted" w:sz="4" w:space="0" w:color="1A2845" w:themeColor="accent1"/>
          <w:insideV w:val="dotted" w:sz="4" w:space="0" w:color="1A2845" w:themeColor="accent1"/>
        </w:tcBorders>
        <w:shd w:val="clear" w:color="auto" w:fill="000000" w:themeFill="text1"/>
      </w:tcPr>
    </w:tblStylePr>
    <w:tblStylePr w:type="lastRow">
      <w:rPr>
        <w:rFonts w:asciiTheme="minorHAnsi" w:hAnsiTheme="minorHAnsi"/>
        <w:b/>
        <w:bCs/>
      </w:rPr>
      <w:tblPr/>
      <w:tcPr>
        <w:tcBorders>
          <w:top w:val="double" w:sz="4" w:space="0" w:color="4A6EBA" w:themeColor="accent1" w:themeTint="99"/>
        </w:tcBorders>
      </w:tcPr>
    </w:tblStylePr>
    <w:tblStylePr w:type="firstCol">
      <w:rPr>
        <w:rFonts w:asciiTheme="minorHAnsi" w:hAnsiTheme="minorHAnsi"/>
        <w:b/>
        <w:bCs/>
      </w:rPr>
      <w:tblPr/>
      <w:tcPr>
        <w:shd w:val="clear" w:color="auto" w:fill="FFFFFF" w:themeFill="background1"/>
      </w:tcPr>
    </w:tblStylePr>
    <w:tblStylePr w:type="lastCol">
      <w:rPr>
        <w:rFonts w:asciiTheme="minorHAnsi" w:hAnsiTheme="minorHAnsi"/>
        <w:b/>
        <w:bCs/>
      </w:rPr>
      <w:tblPr/>
      <w:tcPr>
        <w:tcBorders>
          <w:top w:val="dotted" w:sz="4" w:space="0" w:color="1A2845" w:themeColor="accent1"/>
          <w:left w:val="dotted" w:sz="4" w:space="0" w:color="1A2845" w:themeColor="accent1"/>
          <w:bottom w:val="dotted" w:sz="4" w:space="0" w:color="1A2845" w:themeColor="accent1"/>
          <w:right w:val="dotted" w:sz="4" w:space="0" w:color="1A2845" w:themeColor="accent1"/>
          <w:insideH w:val="dotted" w:sz="4" w:space="0" w:color="1A2845" w:themeColor="accent1"/>
          <w:insideV w:val="dotted" w:sz="4" w:space="0" w:color="1A2845" w:themeColor="accent1"/>
          <w:tl2br w:val="nil"/>
          <w:tr2bl w:val="nil"/>
        </w:tcBorders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</w:style>
  <w:style w:type="table" w:customStyle="1" w:styleId="TemplateTable3">
    <w:name w:val="Template Table 3"/>
    <w:basedOn w:val="TableNormal"/>
    <w:uiPriority w:val="99"/>
    <w:rsid w:val="00DF0101"/>
    <w:pPr>
      <w:spacing w:after="0"/>
      <w:jc w:val="left"/>
    </w:pPr>
    <w:rPr>
      <w:sz w:val="20"/>
      <w:szCs w:val="20"/>
      <w:lang w:val="en-US"/>
    </w:rPr>
    <w:tblPr>
      <w:tblStyleRowBandSize w:val="1"/>
      <w:tblStyleColBandSize w:val="1"/>
      <w:tblBorders>
        <w:top w:val="single" w:sz="4" w:space="0" w:color="5B6972" w:themeColor="accent2"/>
        <w:left w:val="single" w:sz="4" w:space="0" w:color="5B6972" w:themeColor="accent2"/>
        <w:bottom w:val="single" w:sz="4" w:space="0" w:color="5B6972" w:themeColor="accent2"/>
        <w:right w:val="single" w:sz="4" w:space="0" w:color="5B6972" w:themeColor="accent2"/>
        <w:insideH w:val="single" w:sz="4" w:space="0" w:color="5B6972" w:themeColor="accent2"/>
        <w:insideV w:val="single" w:sz="4" w:space="0" w:color="5B6972" w:themeColor="accent2"/>
      </w:tblBorders>
      <w:tblCellMar>
        <w:top w:w="29" w:type="dxa"/>
        <w:left w:w="115" w:type="dxa"/>
        <w:bottom w:w="29" w:type="dxa"/>
        <w:right w:w="115" w:type="dxa"/>
      </w:tblCellMar>
    </w:tblPr>
    <w:tcPr>
      <w:shd w:val="clear" w:color="auto" w:fill="FFFFFF" w:themeFill="background1"/>
      <w:vAlign w:val="center"/>
    </w:tcPr>
    <w:tblStylePr w:type="firstRow">
      <w:rPr>
        <w:rFonts w:asciiTheme="majorHAnsi" w:hAnsiTheme="majorHAnsi"/>
        <w:b w:val="0"/>
        <w:bCs/>
        <w:color w:val="FFFFFF" w:themeColor="background1"/>
        <w:sz w:val="22"/>
      </w:rPr>
      <w:tblPr/>
      <w:tcPr>
        <w:tcBorders>
          <w:top w:val="single" w:sz="4" w:space="0" w:color="5B6972" w:themeColor="accent2"/>
          <w:left w:val="single" w:sz="4" w:space="0" w:color="5B6972" w:themeColor="accent2"/>
          <w:bottom w:val="single" w:sz="4" w:space="0" w:color="5B6972" w:themeColor="accent2"/>
          <w:right w:val="single" w:sz="4" w:space="0" w:color="5B6972" w:themeColor="accent2"/>
          <w:insideH w:val="single" w:sz="4" w:space="0" w:color="5B6972" w:themeColor="accent2"/>
          <w:insideV w:val="single" w:sz="4" w:space="0" w:color="5B6972" w:themeColor="accent2"/>
        </w:tcBorders>
        <w:shd w:val="clear" w:color="auto" w:fill="5B6972" w:themeFill="accent2"/>
      </w:tcPr>
    </w:tblStylePr>
    <w:tblStylePr w:type="lastRow">
      <w:rPr>
        <w:b/>
        <w:bCs/>
      </w:rPr>
      <w:tblPr/>
      <w:tcPr>
        <w:tcBorders>
          <w:top w:val="double" w:sz="4" w:space="0" w:color="894E5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AEA" w:themeFill="accent6" w:themeFillTint="33"/>
      </w:tcPr>
    </w:tblStylePr>
    <w:tblStylePr w:type="band1Horz">
      <w:tblPr/>
      <w:tcPr>
        <w:shd w:val="clear" w:color="auto" w:fill="E6EAEA" w:themeFill="accent6" w:themeFillTint="33"/>
      </w:tcPr>
    </w:tblStylePr>
  </w:style>
  <w:style w:type="table" w:customStyle="1" w:styleId="TemplateTable4">
    <w:name w:val="Template Table 4"/>
    <w:basedOn w:val="TableNormal"/>
    <w:uiPriority w:val="99"/>
    <w:rsid w:val="00FA114B"/>
    <w:pPr>
      <w:spacing w:after="0"/>
      <w:jc w:val="left"/>
    </w:pPr>
    <w:rPr>
      <w:rFonts w:eastAsiaTheme="minorEastAsia"/>
      <w:sz w:val="20"/>
      <w:szCs w:val="28"/>
      <w:lang w:val="en-US"/>
    </w:rPr>
    <w:tblPr>
      <w:tblBorders>
        <w:insideV w:val="single" w:sz="12" w:space="0" w:color="849A98" w:themeColor="accent5"/>
      </w:tblBorders>
    </w:tblPr>
    <w:tcPr>
      <w:shd w:val="clear" w:color="auto" w:fill="FFFFFF" w:themeFill="background1"/>
      <w:vAlign w:val="center"/>
    </w:tcPr>
    <w:tblStylePr w:type="firstRow">
      <w:rPr>
        <w:rFonts w:asciiTheme="minorHAnsi" w:hAnsiTheme="minorHAnsi"/>
        <w:b/>
        <w:i w:val="0"/>
        <w:caps/>
        <w:smallCaps w:val="0"/>
        <w:color w:val="5B6972" w:themeColor="accent2"/>
        <w:spacing w:val="20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styleId="NoSpacing">
    <w:name w:val="No Spacing"/>
    <w:uiPriority w:val="13"/>
    <w:qFormat/>
    <w:rsid w:val="00366415"/>
    <w:pPr>
      <w:spacing w:after="0"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582EA0"/>
    <w:rPr>
      <w:rFonts w:eastAsiaTheme="majorEastAsia" w:cstheme="majorBidi"/>
      <w:i/>
      <w:iCs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585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72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ECECE"/>
            <w:right w:val="none" w:sz="0" w:space="0" w:color="auto"/>
          </w:divBdr>
          <w:divsChild>
            <w:div w:id="21151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9061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9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9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8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cuments\SecretaryZone\fiverr\1Resources\Templates\SecretaryZone%20One-page%20Template.dotx" TargetMode="External"/></Relationships>
</file>

<file path=word/theme/theme1.xml><?xml version="1.0" encoding="utf-8"?>
<a:theme xmlns:a="http://schemas.openxmlformats.org/drawingml/2006/main" name="Bairds Malt">
  <a:themeElements>
    <a:clrScheme name="Custom 7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A2845"/>
      </a:accent1>
      <a:accent2>
        <a:srgbClr val="5B6972"/>
      </a:accent2>
      <a:accent3>
        <a:srgbClr val="894E54"/>
      </a:accent3>
      <a:accent4>
        <a:srgbClr val="894E54"/>
      </a:accent4>
      <a:accent5>
        <a:srgbClr val="849A98"/>
      </a:accent5>
      <a:accent6>
        <a:srgbClr val="849A98"/>
      </a:accent6>
      <a:hlink>
        <a:srgbClr val="894E54"/>
      </a:hlink>
      <a:folHlink>
        <a:srgbClr val="894E54"/>
      </a:folHlink>
    </a:clrScheme>
    <a:fontScheme name="Custom 2">
      <a:majorFont>
        <a:latin typeface="segoe ui semibold"/>
        <a:ea typeface=""/>
        <a:cs typeface=""/>
      </a:majorFont>
      <a:minorFont>
        <a:latin typeface="segoe ui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Bairds Malt" id="{EF2D220E-D9E9-AD43-8B92-AA496FD323FE}" vid="{C00C6625-089E-2747-998D-CC288BAC45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FBFE6D-5CF7-48F5-B812-04290A5CD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SecretaryZone One-page Template.dotx</Template>
  <TotalTime>0</TotalTime>
  <Pages>3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2021-11-02T19:45:00Z</dcterms:created>
  <dcterms:modified xsi:type="dcterms:W3CDTF">2022-01-27T18:39:00Z</dcterms:modified>
</cp:coreProperties>
</file>