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92C33DC" w14:textId="14831E07" w:rsidR="00C8548D" w:rsidRPr="00B92710" w:rsidRDefault="000B5BF6" w:rsidP="00313117">
      <w:pPr>
        <w:pStyle w:val="Title"/>
        <w:spacing w:before="2040" w:after="360"/>
      </w:pPr>
      <w:r w:rsidRPr="00732A60">
        <w:rPr>
          <w:sz w:val="44"/>
          <w:szCs w:val="56"/>
        </w:rPr>
        <w:drawing>
          <wp:anchor distT="0" distB="0" distL="114300" distR="114300" simplePos="0" relativeHeight="251660288" behindDoc="0" locked="0" layoutInCell="1" allowOverlap="1" wp14:anchorId="05223E52" wp14:editId="472284D0">
            <wp:simplePos x="0" y="0"/>
            <wp:positionH relativeFrom="margin">
              <wp:align>center</wp:align>
            </wp:positionH>
            <wp:positionV relativeFrom="paragraph">
              <wp:posOffset>-173536</wp:posOffset>
            </wp:positionV>
            <wp:extent cx="3697147" cy="1367942"/>
            <wp:effectExtent l="0" t="0" r="0" b="381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708143" cy="1372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548D" w:rsidRPr="00B92710">
        <w:t>College Planning Worksheet</w:t>
      </w:r>
    </w:p>
    <w:p w14:paraId="3FCE5BC2" w14:textId="65E6784C" w:rsidR="00C8548D" w:rsidRPr="00763947" w:rsidRDefault="00C8548D" w:rsidP="00313117">
      <w:pPr>
        <w:rPr>
          <w:sz w:val="18"/>
          <w:szCs w:val="20"/>
        </w:rPr>
      </w:pPr>
      <w:r w:rsidRPr="00763947">
        <w:rPr>
          <w:sz w:val="18"/>
          <w:szCs w:val="20"/>
        </w:rPr>
        <w:t xml:space="preserve">This worksheet is </w:t>
      </w:r>
      <w:r w:rsidR="00640D37" w:rsidRPr="00763947">
        <w:rPr>
          <w:sz w:val="18"/>
          <w:szCs w:val="20"/>
        </w:rPr>
        <w:t xml:space="preserve">for </w:t>
      </w:r>
      <w:r w:rsidRPr="00763947">
        <w:rPr>
          <w:sz w:val="18"/>
          <w:szCs w:val="20"/>
        </w:rPr>
        <w:t>students and parents to identify the future impact of the decisions of paying for college including student loans and professions.</w:t>
      </w:r>
      <w:r w:rsidR="00B92710" w:rsidRPr="00763947">
        <w:rPr>
          <w:sz w:val="18"/>
          <w:szCs w:val="20"/>
        </w:rPr>
        <w:t xml:space="preserve"> </w:t>
      </w:r>
      <w:r w:rsidRPr="00763947">
        <w:rPr>
          <w:sz w:val="18"/>
          <w:szCs w:val="20"/>
        </w:rPr>
        <w:t>There are many great resources online to answer these questions. The budget worksheet should be used as a collaborative tool and generate conversation on the current household budget and finances.</w:t>
      </w:r>
      <w:r w:rsidR="00640D37" w:rsidRPr="00763947">
        <w:rPr>
          <w:sz w:val="18"/>
          <w:szCs w:val="20"/>
        </w:rPr>
        <w:t xml:space="preserve"> If you have questions, please contact us at </w:t>
      </w:r>
      <w:r w:rsidR="00640D37" w:rsidRPr="00763947">
        <w:rPr>
          <w:sz w:val="18"/>
          <w:szCs w:val="20"/>
          <w:u w:val="single"/>
        </w:rPr>
        <w:t>(304) 760-8715</w:t>
      </w:r>
      <w:r w:rsidR="00640D37" w:rsidRPr="00763947">
        <w:rPr>
          <w:sz w:val="18"/>
          <w:szCs w:val="20"/>
        </w:rPr>
        <w:t xml:space="preserve"> or at </w:t>
      </w:r>
      <w:r w:rsidR="00640D37" w:rsidRPr="00763947">
        <w:rPr>
          <w:sz w:val="18"/>
          <w:szCs w:val="20"/>
          <w:u w:val="single"/>
        </w:rPr>
        <w:t>info@wvhfs.com</w:t>
      </w:r>
      <w:r w:rsidR="00640D37" w:rsidRPr="00763947">
        <w:rPr>
          <w:sz w:val="18"/>
          <w:szCs w:val="20"/>
        </w:rPr>
        <w:t>.</w:t>
      </w:r>
    </w:p>
    <w:p w14:paraId="7BB28400" w14:textId="5BBCED9C" w:rsidR="00B92710" w:rsidRPr="00763947" w:rsidRDefault="00B92710" w:rsidP="00B92710">
      <w:pPr>
        <w:rPr>
          <w:i/>
          <w:iCs/>
          <w:sz w:val="18"/>
          <w:szCs w:val="20"/>
        </w:rPr>
      </w:pPr>
      <w:r w:rsidRPr="00763947">
        <w:rPr>
          <w:i/>
          <w:iCs/>
          <w:sz w:val="18"/>
          <w:szCs w:val="20"/>
        </w:rPr>
        <w:t>But don't begin until you count the cost. For who would begin construction of a building without first calculating the cost to see if there is enough money to finish it? Luke 14:28</w:t>
      </w:r>
    </w:p>
    <w:p w14:paraId="2F5101F3" w14:textId="77777777" w:rsidR="00B92710" w:rsidRPr="00313117" w:rsidRDefault="00B92710" w:rsidP="00596A2F">
      <w:pPr>
        <w:pStyle w:val="Heading1"/>
        <w:jc w:val="center"/>
      </w:pPr>
      <w:r w:rsidRPr="00313117">
        <w:t>Step 1: Cost of college</w:t>
      </w:r>
    </w:p>
    <w:p w14:paraId="51C49953" w14:textId="77777777" w:rsidR="00B92710" w:rsidRDefault="00B92710" w:rsidP="00B92710">
      <w:pPr>
        <w:pStyle w:val="Heading2"/>
      </w:pPr>
      <w:r>
        <w:t>Two Year College</w:t>
      </w:r>
    </w:p>
    <w:tbl>
      <w:tblPr>
        <w:tblStyle w:val="TemplateTable"/>
        <w:tblW w:w="5000" w:type="pct"/>
        <w:tblLook w:val="0640" w:firstRow="0" w:lastRow="1" w:firstColumn="0" w:lastColumn="0" w:noHBand="1" w:noVBand="1"/>
      </w:tblPr>
      <w:tblGrid>
        <w:gridCol w:w="5580"/>
        <w:gridCol w:w="5580"/>
      </w:tblGrid>
      <w:tr w:rsidR="00B92710" w:rsidRPr="009A5CEE" w14:paraId="699D3C2C" w14:textId="77777777" w:rsidTr="009A5CEE">
        <w:trPr>
          <w:trHeight w:val="432"/>
        </w:trPr>
        <w:tc>
          <w:tcPr>
            <w:tcW w:w="5107" w:type="dxa"/>
          </w:tcPr>
          <w:p w14:paraId="7E3ADB04" w14:textId="77777777" w:rsidR="00B92710" w:rsidRPr="009A5CEE" w:rsidRDefault="00B92710" w:rsidP="009A5CEE">
            <w:r w:rsidRPr="009A5CEE">
              <w:t>What is the average cost of two-year community college?</w:t>
            </w:r>
          </w:p>
        </w:tc>
        <w:tc>
          <w:tcPr>
            <w:tcW w:w="5107" w:type="dxa"/>
          </w:tcPr>
          <w:p w14:paraId="32F12ECD" w14:textId="77777777" w:rsidR="00B92710" w:rsidRPr="009A5CEE" w:rsidRDefault="00B92710" w:rsidP="009A5CEE">
            <w:r w:rsidRPr="009A5CEE">
              <w:t>$</w:t>
            </w:r>
          </w:p>
        </w:tc>
      </w:tr>
      <w:tr w:rsidR="00B92710" w:rsidRPr="009A5CEE" w14:paraId="0A636451" w14:textId="77777777" w:rsidTr="009A5CEE">
        <w:trPr>
          <w:trHeight w:val="432"/>
        </w:trPr>
        <w:tc>
          <w:tcPr>
            <w:tcW w:w="5107" w:type="dxa"/>
          </w:tcPr>
          <w:p w14:paraId="501A4BAF" w14:textId="77777777" w:rsidR="00B92710" w:rsidRPr="009A5CEE" w:rsidRDefault="00B92710" w:rsidP="009A5CEE">
            <w:r w:rsidRPr="009A5CEE">
              <w:t>Total cost of two years of community college:</w:t>
            </w:r>
          </w:p>
        </w:tc>
        <w:tc>
          <w:tcPr>
            <w:tcW w:w="5107" w:type="dxa"/>
          </w:tcPr>
          <w:p w14:paraId="1BD66167" w14:textId="77777777" w:rsidR="00B92710" w:rsidRPr="009A5CEE" w:rsidRDefault="00B92710" w:rsidP="009A5CEE">
            <w:r w:rsidRPr="009A5CEE">
              <w:t>$</w:t>
            </w:r>
          </w:p>
        </w:tc>
      </w:tr>
      <w:tr w:rsidR="00B92710" w:rsidRPr="009A5CEE" w14:paraId="355E7F09" w14:textId="77777777" w:rsidTr="009A5CEE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432"/>
        </w:trPr>
        <w:tc>
          <w:tcPr>
            <w:tcW w:w="5107" w:type="dxa"/>
          </w:tcPr>
          <w:p w14:paraId="220C3E3C" w14:textId="77777777" w:rsidR="00B92710" w:rsidRPr="009A5CEE" w:rsidRDefault="00B92710" w:rsidP="009A5CEE">
            <w:r w:rsidRPr="009A5CEE">
              <w:t>Total cost of two years of community college plus two years of a university:</w:t>
            </w:r>
          </w:p>
        </w:tc>
        <w:tc>
          <w:tcPr>
            <w:tcW w:w="5107" w:type="dxa"/>
          </w:tcPr>
          <w:p w14:paraId="4ABC5039" w14:textId="77777777" w:rsidR="00B92710" w:rsidRPr="009A5CEE" w:rsidRDefault="00B92710" w:rsidP="009A5CEE">
            <w:r w:rsidRPr="009A5CEE">
              <w:t>$</w:t>
            </w:r>
          </w:p>
        </w:tc>
      </w:tr>
    </w:tbl>
    <w:p w14:paraId="053C5E6E" w14:textId="77777777" w:rsidR="00B92710" w:rsidRPr="008C1446" w:rsidRDefault="00B92710" w:rsidP="00B92710">
      <w:pPr>
        <w:pStyle w:val="Heading2"/>
      </w:pPr>
      <w:r w:rsidRPr="008C1446">
        <w:t xml:space="preserve">Four Year </w:t>
      </w:r>
      <w:r w:rsidRPr="00B92710">
        <w:t>College</w:t>
      </w:r>
    </w:p>
    <w:tbl>
      <w:tblPr>
        <w:tblStyle w:val="TemplateTable"/>
        <w:tblW w:w="5000" w:type="pct"/>
        <w:tblLook w:val="0640" w:firstRow="0" w:lastRow="1" w:firstColumn="0" w:lastColumn="0" w:noHBand="1" w:noVBand="1"/>
      </w:tblPr>
      <w:tblGrid>
        <w:gridCol w:w="4742"/>
        <w:gridCol w:w="6418"/>
      </w:tblGrid>
      <w:tr w:rsidR="00B92710" w:rsidRPr="009A5CEE" w14:paraId="4ACB90A7" w14:textId="77777777" w:rsidTr="00293003">
        <w:trPr>
          <w:trHeight w:val="20"/>
        </w:trPr>
        <w:tc>
          <w:tcPr>
            <w:tcW w:w="4482" w:type="dxa"/>
            <w:vMerge w:val="restart"/>
          </w:tcPr>
          <w:p w14:paraId="77FF537C" w14:textId="77777777" w:rsidR="00B92710" w:rsidRPr="009A5CEE" w:rsidRDefault="00B92710" w:rsidP="009A5CEE">
            <w:r w:rsidRPr="009A5CEE">
              <w:t>List your top three college choices</w:t>
            </w:r>
          </w:p>
        </w:tc>
        <w:tc>
          <w:tcPr>
            <w:tcW w:w="6102" w:type="dxa"/>
          </w:tcPr>
          <w:p w14:paraId="1932BEB9" w14:textId="5C62D040" w:rsidR="00B92710" w:rsidRPr="009A5CEE" w:rsidRDefault="00DE4635" w:rsidP="009A5CEE">
            <w:r>
              <w:t>1.</w:t>
            </w:r>
          </w:p>
        </w:tc>
      </w:tr>
      <w:tr w:rsidR="00B92710" w:rsidRPr="009A5CEE" w14:paraId="1F398234" w14:textId="77777777" w:rsidTr="00293003">
        <w:trPr>
          <w:trHeight w:val="20"/>
        </w:trPr>
        <w:tc>
          <w:tcPr>
            <w:tcW w:w="4482" w:type="dxa"/>
            <w:vMerge/>
          </w:tcPr>
          <w:p w14:paraId="7E794183" w14:textId="77777777" w:rsidR="00B92710" w:rsidRPr="009A5CEE" w:rsidRDefault="00B92710" w:rsidP="009A5CEE"/>
        </w:tc>
        <w:tc>
          <w:tcPr>
            <w:tcW w:w="6102" w:type="dxa"/>
          </w:tcPr>
          <w:p w14:paraId="0CD33F8B" w14:textId="7686E57A" w:rsidR="00B92710" w:rsidRPr="009A5CEE" w:rsidRDefault="00DE4635" w:rsidP="009A5CEE">
            <w:r>
              <w:t>2.</w:t>
            </w:r>
          </w:p>
        </w:tc>
      </w:tr>
      <w:tr w:rsidR="00B92710" w:rsidRPr="009A5CEE" w14:paraId="2382F966" w14:textId="77777777" w:rsidTr="00293003">
        <w:trPr>
          <w:trHeight w:val="20"/>
        </w:trPr>
        <w:tc>
          <w:tcPr>
            <w:tcW w:w="4482" w:type="dxa"/>
            <w:vMerge/>
          </w:tcPr>
          <w:p w14:paraId="7C44BC09" w14:textId="77777777" w:rsidR="00B92710" w:rsidRPr="009A5CEE" w:rsidRDefault="00B92710" w:rsidP="009A5CEE"/>
        </w:tc>
        <w:tc>
          <w:tcPr>
            <w:tcW w:w="6102" w:type="dxa"/>
          </w:tcPr>
          <w:p w14:paraId="73EE997B" w14:textId="1CC6F464" w:rsidR="00B92710" w:rsidRPr="009A5CEE" w:rsidRDefault="00DE4635" w:rsidP="009A5CEE">
            <w:r>
              <w:t>3.</w:t>
            </w:r>
          </w:p>
        </w:tc>
      </w:tr>
      <w:tr w:rsidR="00B92710" w:rsidRPr="009A5CEE" w14:paraId="5B6934B0" w14:textId="77777777" w:rsidTr="00293003">
        <w:trPr>
          <w:trHeight w:val="20"/>
        </w:trPr>
        <w:tc>
          <w:tcPr>
            <w:tcW w:w="4482" w:type="dxa"/>
            <w:vMerge w:val="restart"/>
          </w:tcPr>
          <w:p w14:paraId="72A67F51" w14:textId="77777777" w:rsidR="00B92710" w:rsidRPr="009A5CEE" w:rsidRDefault="00B92710" w:rsidP="009A5CEE">
            <w:r w:rsidRPr="009A5CEE">
              <w:t>What is the average cost per year for each college?</w:t>
            </w:r>
          </w:p>
        </w:tc>
        <w:tc>
          <w:tcPr>
            <w:tcW w:w="6102" w:type="dxa"/>
          </w:tcPr>
          <w:p w14:paraId="786F2847" w14:textId="77777777" w:rsidR="00B92710" w:rsidRPr="009A5CEE" w:rsidRDefault="00B92710" w:rsidP="009A5CEE">
            <w:r w:rsidRPr="009A5CEE">
              <w:t>$</w:t>
            </w:r>
          </w:p>
        </w:tc>
      </w:tr>
      <w:tr w:rsidR="00B92710" w:rsidRPr="009A5CEE" w14:paraId="6DA21124" w14:textId="77777777" w:rsidTr="00293003">
        <w:trPr>
          <w:trHeight w:val="20"/>
        </w:trPr>
        <w:tc>
          <w:tcPr>
            <w:tcW w:w="4482" w:type="dxa"/>
            <w:vMerge/>
          </w:tcPr>
          <w:p w14:paraId="6E171861" w14:textId="77777777" w:rsidR="00B92710" w:rsidRPr="009A5CEE" w:rsidRDefault="00B92710" w:rsidP="009A5CEE"/>
        </w:tc>
        <w:tc>
          <w:tcPr>
            <w:tcW w:w="6102" w:type="dxa"/>
          </w:tcPr>
          <w:p w14:paraId="070F3648" w14:textId="77777777" w:rsidR="00B92710" w:rsidRPr="009A5CEE" w:rsidRDefault="00B92710" w:rsidP="009A5CEE">
            <w:r w:rsidRPr="009A5CEE">
              <w:t>$</w:t>
            </w:r>
          </w:p>
        </w:tc>
      </w:tr>
      <w:tr w:rsidR="00B92710" w:rsidRPr="009A5CEE" w14:paraId="30BE3932" w14:textId="77777777" w:rsidTr="00293003">
        <w:trPr>
          <w:trHeight w:val="20"/>
        </w:trPr>
        <w:tc>
          <w:tcPr>
            <w:tcW w:w="4482" w:type="dxa"/>
            <w:vMerge/>
          </w:tcPr>
          <w:p w14:paraId="7D7879A0" w14:textId="77777777" w:rsidR="00B92710" w:rsidRPr="009A5CEE" w:rsidRDefault="00B92710" w:rsidP="009A5CEE"/>
        </w:tc>
        <w:tc>
          <w:tcPr>
            <w:tcW w:w="6102" w:type="dxa"/>
          </w:tcPr>
          <w:p w14:paraId="11DEF088" w14:textId="77777777" w:rsidR="00B92710" w:rsidRPr="009A5CEE" w:rsidRDefault="00B92710" w:rsidP="009A5CEE">
            <w:r w:rsidRPr="009A5CEE">
              <w:t>$</w:t>
            </w:r>
          </w:p>
        </w:tc>
      </w:tr>
      <w:tr w:rsidR="00B92710" w:rsidRPr="009A5CEE" w14:paraId="4B7A4462" w14:textId="77777777" w:rsidTr="00293003">
        <w:trPr>
          <w:trHeight w:val="20"/>
        </w:trPr>
        <w:tc>
          <w:tcPr>
            <w:tcW w:w="4482" w:type="dxa"/>
          </w:tcPr>
          <w:p w14:paraId="0CA4F7F4" w14:textId="58105FAB" w:rsidR="00B92710" w:rsidRPr="009A5CEE" w:rsidRDefault="00B92710" w:rsidP="009A5CEE">
            <w:r w:rsidRPr="009A5CEE">
              <w:t>What is the average cost that a student actually pays after scholarships and grants (not loans)?</w:t>
            </w:r>
          </w:p>
        </w:tc>
        <w:tc>
          <w:tcPr>
            <w:tcW w:w="6102" w:type="dxa"/>
          </w:tcPr>
          <w:p w14:paraId="2FC8F561" w14:textId="77777777" w:rsidR="00B92710" w:rsidRPr="009A5CEE" w:rsidRDefault="00B92710" w:rsidP="009A5CEE">
            <w:r w:rsidRPr="009A5CEE">
              <w:t>$</w:t>
            </w:r>
          </w:p>
        </w:tc>
      </w:tr>
      <w:tr w:rsidR="00B92710" w:rsidRPr="009A5CEE" w14:paraId="67244A38" w14:textId="77777777" w:rsidTr="00293003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20"/>
        </w:trPr>
        <w:tc>
          <w:tcPr>
            <w:tcW w:w="4482" w:type="dxa"/>
          </w:tcPr>
          <w:p w14:paraId="2C9E3BA5" w14:textId="77777777" w:rsidR="00B92710" w:rsidRPr="009A5CEE" w:rsidRDefault="00B92710" w:rsidP="009A5CEE">
            <w:r w:rsidRPr="009A5CEE">
              <w:t>Total cost for four years:</w:t>
            </w:r>
          </w:p>
        </w:tc>
        <w:tc>
          <w:tcPr>
            <w:tcW w:w="6102" w:type="dxa"/>
          </w:tcPr>
          <w:p w14:paraId="4D62ECD3" w14:textId="77777777" w:rsidR="00B92710" w:rsidRPr="009A5CEE" w:rsidRDefault="00B92710" w:rsidP="009A5CEE">
            <w:r w:rsidRPr="009A5CEE">
              <w:t>$</w:t>
            </w:r>
          </w:p>
        </w:tc>
      </w:tr>
    </w:tbl>
    <w:p w14:paraId="16A5B6A7" w14:textId="77777777" w:rsidR="00763947" w:rsidRDefault="00763947" w:rsidP="00763947">
      <w:pPr>
        <w:pStyle w:val="Heading2"/>
        <w:ind w:left="0"/>
      </w:pPr>
    </w:p>
    <w:p w14:paraId="764031F0" w14:textId="77777777" w:rsidR="00B92710" w:rsidRDefault="00B92710" w:rsidP="00763947">
      <w:pPr>
        <w:pStyle w:val="Heading2"/>
        <w:ind w:left="0"/>
      </w:pPr>
      <w:r>
        <w:lastRenderedPageBreak/>
        <w:t>Post Graduate School (Law, Medical, Graduate, etc.)</w:t>
      </w:r>
    </w:p>
    <w:tbl>
      <w:tblPr>
        <w:tblStyle w:val="TemplateTable"/>
        <w:tblW w:w="5000" w:type="pct"/>
        <w:tblLook w:val="0640" w:firstRow="0" w:lastRow="1" w:firstColumn="0" w:lastColumn="0" w:noHBand="1" w:noVBand="1"/>
      </w:tblPr>
      <w:tblGrid>
        <w:gridCol w:w="3533"/>
        <w:gridCol w:w="7627"/>
      </w:tblGrid>
      <w:tr w:rsidR="00B92710" w:rsidRPr="009A5CEE" w14:paraId="06F8B473" w14:textId="77777777" w:rsidTr="00313117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432"/>
        </w:trPr>
        <w:tc>
          <w:tcPr>
            <w:tcW w:w="3312" w:type="dxa"/>
          </w:tcPr>
          <w:p w14:paraId="17C8BE19" w14:textId="77777777" w:rsidR="00B92710" w:rsidRPr="009A5CEE" w:rsidRDefault="00B92710" w:rsidP="009A5CEE">
            <w:r w:rsidRPr="009A5CEE">
              <w:t>Total cost:</w:t>
            </w:r>
          </w:p>
        </w:tc>
        <w:tc>
          <w:tcPr>
            <w:tcW w:w="7272" w:type="dxa"/>
          </w:tcPr>
          <w:p w14:paraId="0B318CF1" w14:textId="77777777" w:rsidR="00B92710" w:rsidRPr="009A5CEE" w:rsidRDefault="00B92710" w:rsidP="009A5CEE">
            <w:r w:rsidRPr="009A5CEE">
              <w:t>$</w:t>
            </w:r>
          </w:p>
        </w:tc>
      </w:tr>
    </w:tbl>
    <w:p w14:paraId="0E2F4A6A" w14:textId="77777777" w:rsidR="00B92710" w:rsidRDefault="00B92710" w:rsidP="00596A2F">
      <w:pPr>
        <w:pStyle w:val="Heading1"/>
        <w:jc w:val="center"/>
      </w:pPr>
      <w:r>
        <w:t>Step 2: Paying for college</w:t>
      </w:r>
    </w:p>
    <w:tbl>
      <w:tblPr>
        <w:tblStyle w:val="TemplateTable"/>
        <w:tblW w:w="5000" w:type="pct"/>
        <w:tblLook w:val="0600" w:firstRow="0" w:lastRow="0" w:firstColumn="0" w:lastColumn="0" w:noHBand="1" w:noVBand="1"/>
      </w:tblPr>
      <w:tblGrid>
        <w:gridCol w:w="4836"/>
        <w:gridCol w:w="6324"/>
      </w:tblGrid>
      <w:tr w:rsidR="00B92710" w:rsidRPr="009A5CEE" w14:paraId="3B8AABF2" w14:textId="77777777" w:rsidTr="00313117">
        <w:trPr>
          <w:trHeight w:val="432"/>
        </w:trPr>
        <w:tc>
          <w:tcPr>
            <w:tcW w:w="4572" w:type="dxa"/>
          </w:tcPr>
          <w:p w14:paraId="4746858C" w14:textId="77777777" w:rsidR="00B92710" w:rsidRPr="009A5CEE" w:rsidRDefault="00B92710" w:rsidP="009A5CEE">
            <w:r w:rsidRPr="009A5CEE">
              <w:t>Total savings for college:</w:t>
            </w:r>
          </w:p>
        </w:tc>
        <w:tc>
          <w:tcPr>
            <w:tcW w:w="6012" w:type="dxa"/>
          </w:tcPr>
          <w:p w14:paraId="777E18CF" w14:textId="77777777" w:rsidR="00B92710" w:rsidRPr="009A5CEE" w:rsidRDefault="00B92710" w:rsidP="009A5CEE">
            <w:r w:rsidRPr="009A5CEE">
              <w:t>$</w:t>
            </w:r>
          </w:p>
        </w:tc>
      </w:tr>
      <w:tr w:rsidR="00B92710" w:rsidRPr="009A5CEE" w14:paraId="2FD83B26" w14:textId="77777777" w:rsidTr="00313117">
        <w:trPr>
          <w:trHeight w:val="432"/>
        </w:trPr>
        <w:tc>
          <w:tcPr>
            <w:tcW w:w="4572" w:type="dxa"/>
          </w:tcPr>
          <w:p w14:paraId="51F3285F" w14:textId="77777777" w:rsidR="00B92710" w:rsidRPr="009A5CEE" w:rsidRDefault="00B92710" w:rsidP="009A5CEE">
            <w:r w:rsidRPr="009A5CEE">
              <w:t>Surplus or deficit (subtract total cost of college and graduate school from college savings):</w:t>
            </w:r>
          </w:p>
        </w:tc>
        <w:tc>
          <w:tcPr>
            <w:tcW w:w="6012" w:type="dxa"/>
          </w:tcPr>
          <w:p w14:paraId="7860ACF5" w14:textId="77777777" w:rsidR="00B92710" w:rsidRPr="009A5CEE" w:rsidRDefault="00B92710" w:rsidP="009A5CEE">
            <w:r w:rsidRPr="009A5CEE">
              <w:t>$</w:t>
            </w:r>
          </w:p>
        </w:tc>
      </w:tr>
      <w:tr w:rsidR="00B92710" w:rsidRPr="009A5CEE" w14:paraId="29F64305" w14:textId="77777777" w:rsidTr="00313117">
        <w:trPr>
          <w:trHeight w:val="432"/>
        </w:trPr>
        <w:tc>
          <w:tcPr>
            <w:tcW w:w="4572" w:type="dxa"/>
          </w:tcPr>
          <w:p w14:paraId="1561FC4C" w14:textId="77777777" w:rsidR="00B92710" w:rsidRPr="009A5CEE" w:rsidRDefault="00B92710" w:rsidP="009A5CEE">
            <w:r w:rsidRPr="009A5CEE">
              <w:t xml:space="preserve">If it’s a deficit and will require loans what is the </w:t>
            </w:r>
            <w:r w:rsidRPr="009A5CEE">
              <w:br/>
              <w:t>average interest rate for a student loan?</w:t>
            </w:r>
          </w:p>
        </w:tc>
        <w:tc>
          <w:tcPr>
            <w:tcW w:w="6012" w:type="dxa"/>
          </w:tcPr>
          <w:p w14:paraId="6B189AC4" w14:textId="77777777" w:rsidR="00B92710" w:rsidRPr="009A5CEE" w:rsidRDefault="00B92710" w:rsidP="009A5CEE">
            <w:r w:rsidRPr="009A5CEE">
              <w:t>%</w:t>
            </w:r>
          </w:p>
        </w:tc>
      </w:tr>
      <w:tr w:rsidR="00B92710" w:rsidRPr="009A5CEE" w14:paraId="05585598" w14:textId="77777777" w:rsidTr="00313117">
        <w:trPr>
          <w:trHeight w:val="432"/>
        </w:trPr>
        <w:tc>
          <w:tcPr>
            <w:tcW w:w="4572" w:type="dxa"/>
          </w:tcPr>
          <w:p w14:paraId="6775ED5B" w14:textId="77777777" w:rsidR="00B92710" w:rsidRPr="009A5CEE" w:rsidRDefault="00B92710" w:rsidP="009A5CEE">
            <w:r w:rsidRPr="009A5CEE">
              <w:t>What will the payment be over 10 years?</w:t>
            </w:r>
          </w:p>
        </w:tc>
        <w:tc>
          <w:tcPr>
            <w:tcW w:w="6012" w:type="dxa"/>
          </w:tcPr>
          <w:p w14:paraId="321FB465" w14:textId="77777777" w:rsidR="00B92710" w:rsidRPr="009A5CEE" w:rsidRDefault="00B92710" w:rsidP="009A5CEE">
            <w:r w:rsidRPr="009A5CEE">
              <w:t>$</w:t>
            </w:r>
          </w:p>
        </w:tc>
      </w:tr>
      <w:tr w:rsidR="00B92710" w:rsidRPr="009A5CEE" w14:paraId="0AE3A0A8" w14:textId="77777777" w:rsidTr="00313117">
        <w:trPr>
          <w:trHeight w:val="432"/>
        </w:trPr>
        <w:tc>
          <w:tcPr>
            <w:tcW w:w="4572" w:type="dxa"/>
          </w:tcPr>
          <w:p w14:paraId="28D865F6" w14:textId="77777777" w:rsidR="00B92710" w:rsidRPr="009A5CEE" w:rsidRDefault="00B92710" w:rsidP="009A5CEE">
            <w:r w:rsidRPr="009A5CEE">
              <w:t>What would the payment amount be over 20 years?</w:t>
            </w:r>
          </w:p>
        </w:tc>
        <w:tc>
          <w:tcPr>
            <w:tcW w:w="6012" w:type="dxa"/>
          </w:tcPr>
          <w:p w14:paraId="10CC5B9F" w14:textId="77777777" w:rsidR="00B92710" w:rsidRPr="009A5CEE" w:rsidRDefault="00B92710" w:rsidP="009A5CEE">
            <w:r w:rsidRPr="009A5CEE">
              <w:t>$</w:t>
            </w:r>
          </w:p>
        </w:tc>
      </w:tr>
    </w:tbl>
    <w:p w14:paraId="599701DB" w14:textId="77777777" w:rsidR="00B92710" w:rsidRDefault="00B92710" w:rsidP="00596A2F">
      <w:pPr>
        <w:pStyle w:val="Heading1"/>
        <w:jc w:val="center"/>
      </w:pPr>
      <w:r>
        <w:t>Step 3: Career</w:t>
      </w:r>
    </w:p>
    <w:tbl>
      <w:tblPr>
        <w:tblStyle w:val="TemplateTable"/>
        <w:tblW w:w="5000" w:type="pct"/>
        <w:tblLook w:val="0600" w:firstRow="0" w:lastRow="0" w:firstColumn="0" w:lastColumn="0" w:noHBand="1" w:noVBand="1"/>
      </w:tblPr>
      <w:tblGrid>
        <w:gridCol w:w="4836"/>
        <w:gridCol w:w="6324"/>
      </w:tblGrid>
      <w:tr w:rsidR="00B92710" w:rsidRPr="009A5CEE" w14:paraId="4D0971CA" w14:textId="77777777" w:rsidTr="00313117">
        <w:trPr>
          <w:trHeight w:val="432"/>
        </w:trPr>
        <w:tc>
          <w:tcPr>
            <w:tcW w:w="4572" w:type="dxa"/>
          </w:tcPr>
          <w:p w14:paraId="112F0A93" w14:textId="77777777" w:rsidR="00B92710" w:rsidRPr="009A5CEE" w:rsidRDefault="00B92710" w:rsidP="009A5CEE">
            <w:r w:rsidRPr="009A5CEE">
              <w:t>Expected Career:</w:t>
            </w:r>
          </w:p>
        </w:tc>
        <w:tc>
          <w:tcPr>
            <w:tcW w:w="6012" w:type="dxa"/>
          </w:tcPr>
          <w:p w14:paraId="54B55EFA" w14:textId="77777777" w:rsidR="00B92710" w:rsidRPr="009A5CEE" w:rsidRDefault="00B92710" w:rsidP="009A5CEE"/>
        </w:tc>
      </w:tr>
      <w:tr w:rsidR="00B92710" w:rsidRPr="009A5CEE" w14:paraId="1EFB37B9" w14:textId="77777777" w:rsidTr="00313117">
        <w:trPr>
          <w:trHeight w:val="432"/>
        </w:trPr>
        <w:tc>
          <w:tcPr>
            <w:tcW w:w="4572" w:type="dxa"/>
          </w:tcPr>
          <w:p w14:paraId="7E5F2B78" w14:textId="77777777" w:rsidR="00B92710" w:rsidRPr="009A5CEE" w:rsidRDefault="00B92710" w:rsidP="009A5CEE">
            <w:r w:rsidRPr="009A5CEE">
              <w:t>Starting Salary:</w:t>
            </w:r>
          </w:p>
        </w:tc>
        <w:tc>
          <w:tcPr>
            <w:tcW w:w="6012" w:type="dxa"/>
          </w:tcPr>
          <w:p w14:paraId="241399AD" w14:textId="77777777" w:rsidR="00B92710" w:rsidRPr="009A5CEE" w:rsidRDefault="00B92710" w:rsidP="009A5CEE">
            <w:r w:rsidRPr="009A5CEE">
              <w:t>$</w:t>
            </w:r>
          </w:p>
        </w:tc>
      </w:tr>
    </w:tbl>
    <w:p w14:paraId="26957EB0" w14:textId="77777777" w:rsidR="00B92710" w:rsidRPr="00DE4635" w:rsidRDefault="00B92710" w:rsidP="00B92710">
      <w:pPr>
        <w:pStyle w:val="ListParagraph"/>
        <w:keepLines w:val="0"/>
        <w:numPr>
          <w:ilvl w:val="0"/>
          <w:numId w:val="38"/>
        </w:numPr>
        <w:tabs>
          <w:tab w:val="right" w:leader="underscore" w:pos="10224"/>
        </w:tabs>
        <w:spacing w:before="240" w:after="240"/>
      </w:pPr>
      <w:r w:rsidRPr="00DE4635">
        <w:t>Sample budget based on salary (See budget worksheet)</w:t>
      </w:r>
    </w:p>
    <w:p w14:paraId="5029EE8B" w14:textId="77777777" w:rsidR="00B92710" w:rsidRPr="00DE4635" w:rsidRDefault="00B92710" w:rsidP="00B92710">
      <w:pPr>
        <w:pStyle w:val="ListParagraph"/>
        <w:keepLines w:val="0"/>
        <w:numPr>
          <w:ilvl w:val="0"/>
          <w:numId w:val="38"/>
        </w:numPr>
        <w:tabs>
          <w:tab w:val="right" w:leader="underscore" w:pos="10224"/>
        </w:tabs>
        <w:spacing w:after="240"/>
        <w:jc w:val="left"/>
      </w:pPr>
      <w:r w:rsidRPr="00DE4635">
        <w:t xml:space="preserve">Factor taxes, insurance (car, renter, health), car payment (if any), rent, utilities, groceries, </w:t>
      </w:r>
      <w:r w:rsidRPr="00DE4635">
        <w:br/>
        <w:t>travel, eating out, entertainment.</w:t>
      </w:r>
    </w:p>
    <w:p w14:paraId="73B124B5" w14:textId="27D05733" w:rsidR="00B92710" w:rsidRPr="00313117" w:rsidRDefault="00B92710" w:rsidP="00B92710">
      <w:pPr>
        <w:pStyle w:val="ListParagraph"/>
        <w:keepLines w:val="0"/>
        <w:numPr>
          <w:ilvl w:val="0"/>
          <w:numId w:val="38"/>
        </w:numPr>
        <w:tabs>
          <w:tab w:val="right" w:leader="underscore" w:pos="10224"/>
        </w:tabs>
        <w:spacing w:after="0"/>
        <w:jc w:val="left"/>
        <w:rPr>
          <w:lang w:val="fr-FR"/>
        </w:rPr>
      </w:pPr>
      <w:r w:rsidRPr="00313117">
        <w:rPr>
          <w:lang w:val="fr-FR"/>
        </w:rPr>
        <w:t xml:space="preserve">Possible </w:t>
      </w:r>
      <w:proofErr w:type="spellStart"/>
      <w:r w:rsidRPr="00313117">
        <w:rPr>
          <w:lang w:val="fr-FR"/>
        </w:rPr>
        <w:t>resources</w:t>
      </w:r>
      <w:proofErr w:type="spellEnd"/>
      <w:r w:rsidRPr="00313117">
        <w:rPr>
          <w:lang w:val="fr-FR"/>
        </w:rPr>
        <w:t xml:space="preserve">: </w:t>
      </w:r>
      <w:hyperlink r:id="rId10" w:history="1">
        <w:r w:rsidRPr="00313117">
          <w:rPr>
            <w:lang w:val="fr-FR"/>
          </w:rPr>
          <w:t>http://www.themint.org/teens/</w:t>
        </w:r>
      </w:hyperlink>
      <w:r w:rsidRPr="00313117">
        <w:rPr>
          <w:lang w:val="fr-FR"/>
        </w:rPr>
        <w:t xml:space="preserve"> </w:t>
      </w:r>
    </w:p>
    <w:p w14:paraId="6DDA2844" w14:textId="0A5F9F78" w:rsidR="00B92710" w:rsidRPr="005F041F" w:rsidRDefault="00B92710" w:rsidP="00B92710">
      <w:pPr>
        <w:spacing w:after="160" w:line="259" w:lineRule="auto"/>
        <w:jc w:val="left"/>
        <w:rPr>
          <w:lang w:val="fr-FR"/>
        </w:rPr>
      </w:pPr>
    </w:p>
    <w:tbl>
      <w:tblPr>
        <w:tblStyle w:val="TemplateTable"/>
        <w:tblW w:w="5000" w:type="pct"/>
        <w:tblLayout w:type="fixed"/>
        <w:tblLook w:val="0660" w:firstRow="1" w:lastRow="1" w:firstColumn="0" w:lastColumn="0" w:noHBand="1" w:noVBand="1"/>
      </w:tblPr>
      <w:tblGrid>
        <w:gridCol w:w="5292"/>
        <w:gridCol w:w="2916"/>
        <w:gridCol w:w="2952"/>
      </w:tblGrid>
      <w:tr w:rsidR="00B92710" w:rsidRPr="009A5CEE" w14:paraId="730FC93F" w14:textId="77777777" w:rsidTr="0031311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44"/>
        </w:trPr>
        <w:tc>
          <w:tcPr>
            <w:tcW w:w="4870" w:type="dxa"/>
          </w:tcPr>
          <w:p w14:paraId="6547A3EC" w14:textId="77777777" w:rsidR="00B92710" w:rsidRPr="009A5CEE" w:rsidRDefault="00B92710" w:rsidP="009A5CEE">
            <w:r w:rsidRPr="009A5CEE">
              <w:t>Income</w:t>
            </w:r>
          </w:p>
        </w:tc>
        <w:tc>
          <w:tcPr>
            <w:tcW w:w="2672" w:type="dxa"/>
            <w:noWrap/>
          </w:tcPr>
          <w:p w14:paraId="0868923E" w14:textId="6F5F4F77" w:rsidR="00B92710" w:rsidRPr="009A5CEE" w:rsidRDefault="00B92710" w:rsidP="009A5CEE">
            <w:r w:rsidRPr="009A5CEE">
              <w:t xml:space="preserve"> Monthly </w:t>
            </w:r>
          </w:p>
        </w:tc>
        <w:tc>
          <w:tcPr>
            <w:tcW w:w="2672" w:type="dxa"/>
            <w:noWrap/>
          </w:tcPr>
          <w:p w14:paraId="2EBF1184" w14:textId="77777777" w:rsidR="00B92710" w:rsidRPr="009A5CEE" w:rsidRDefault="00B92710" w:rsidP="009A5CEE">
            <w:r w:rsidRPr="009A5CEE">
              <w:t xml:space="preserve"> Annually </w:t>
            </w:r>
          </w:p>
        </w:tc>
      </w:tr>
      <w:tr w:rsidR="00B92710" w:rsidRPr="009A5CEE" w14:paraId="48D18E1F" w14:textId="77777777" w:rsidTr="00313117">
        <w:trPr>
          <w:trHeight w:val="331"/>
        </w:trPr>
        <w:tc>
          <w:tcPr>
            <w:tcW w:w="4870" w:type="dxa"/>
          </w:tcPr>
          <w:p w14:paraId="3FA85CFD" w14:textId="77777777" w:rsidR="00B92710" w:rsidRPr="009A5CEE" w:rsidRDefault="00B92710" w:rsidP="009A5CEE">
            <w:r w:rsidRPr="009A5CEE">
              <w:t>Salary</w:t>
            </w:r>
          </w:p>
        </w:tc>
        <w:tc>
          <w:tcPr>
            <w:tcW w:w="2672" w:type="dxa"/>
            <w:noWrap/>
          </w:tcPr>
          <w:p w14:paraId="39042D5A" w14:textId="77777777" w:rsidR="00B92710" w:rsidRPr="009A5CEE" w:rsidRDefault="00B92710" w:rsidP="009A5CEE">
            <w:r w:rsidRPr="009A5CEE">
              <w:t>$</w:t>
            </w:r>
          </w:p>
        </w:tc>
        <w:tc>
          <w:tcPr>
            <w:tcW w:w="2672" w:type="dxa"/>
            <w:noWrap/>
          </w:tcPr>
          <w:p w14:paraId="704CAE8F" w14:textId="77777777" w:rsidR="00B92710" w:rsidRPr="009A5CEE" w:rsidRDefault="00B92710" w:rsidP="009A5CEE">
            <w:r w:rsidRPr="009A5CEE">
              <w:t>$</w:t>
            </w:r>
          </w:p>
        </w:tc>
      </w:tr>
      <w:tr w:rsidR="00B92710" w:rsidRPr="009A5CEE" w14:paraId="137BFD42" w14:textId="77777777" w:rsidTr="00313117">
        <w:trPr>
          <w:trHeight w:val="331"/>
        </w:trPr>
        <w:tc>
          <w:tcPr>
            <w:tcW w:w="4870" w:type="dxa"/>
          </w:tcPr>
          <w:p w14:paraId="2A4623F0" w14:textId="77777777" w:rsidR="00B92710" w:rsidRPr="009A5CEE" w:rsidRDefault="00B92710" w:rsidP="009A5CEE">
            <w:r w:rsidRPr="009A5CEE">
              <w:t>Part Time Work</w:t>
            </w:r>
          </w:p>
        </w:tc>
        <w:tc>
          <w:tcPr>
            <w:tcW w:w="2672" w:type="dxa"/>
            <w:noWrap/>
          </w:tcPr>
          <w:p w14:paraId="5FDD7E82" w14:textId="77777777" w:rsidR="00B92710" w:rsidRPr="009A5CEE" w:rsidRDefault="00B92710" w:rsidP="009A5CEE">
            <w:r w:rsidRPr="009A5CEE">
              <w:t>$</w:t>
            </w:r>
          </w:p>
        </w:tc>
        <w:tc>
          <w:tcPr>
            <w:tcW w:w="2672" w:type="dxa"/>
            <w:noWrap/>
          </w:tcPr>
          <w:p w14:paraId="4F4B36A3" w14:textId="77777777" w:rsidR="00B92710" w:rsidRPr="009A5CEE" w:rsidRDefault="00B92710" w:rsidP="009A5CEE">
            <w:r w:rsidRPr="009A5CEE">
              <w:t>$</w:t>
            </w:r>
          </w:p>
        </w:tc>
      </w:tr>
      <w:tr w:rsidR="00B92710" w:rsidRPr="009A5CEE" w14:paraId="3752AD50" w14:textId="77777777" w:rsidTr="00313117">
        <w:trPr>
          <w:trHeight w:val="331"/>
        </w:trPr>
        <w:tc>
          <w:tcPr>
            <w:tcW w:w="4870" w:type="dxa"/>
          </w:tcPr>
          <w:p w14:paraId="16AF91FD" w14:textId="77777777" w:rsidR="00B92710" w:rsidRPr="009A5CEE" w:rsidRDefault="00B92710" w:rsidP="009A5CEE">
            <w:r w:rsidRPr="009A5CEE">
              <w:t>Part Time Work 2</w:t>
            </w:r>
          </w:p>
        </w:tc>
        <w:tc>
          <w:tcPr>
            <w:tcW w:w="2672" w:type="dxa"/>
            <w:noWrap/>
          </w:tcPr>
          <w:p w14:paraId="6880558C" w14:textId="77777777" w:rsidR="00B92710" w:rsidRPr="009A5CEE" w:rsidRDefault="00B92710" w:rsidP="009A5CEE">
            <w:r w:rsidRPr="009A5CEE">
              <w:t>$</w:t>
            </w:r>
          </w:p>
        </w:tc>
        <w:tc>
          <w:tcPr>
            <w:tcW w:w="2672" w:type="dxa"/>
            <w:noWrap/>
          </w:tcPr>
          <w:p w14:paraId="1E5ED65F" w14:textId="77777777" w:rsidR="00B92710" w:rsidRPr="009A5CEE" w:rsidRDefault="00B92710" w:rsidP="009A5CEE">
            <w:r w:rsidRPr="009A5CEE">
              <w:t>$</w:t>
            </w:r>
          </w:p>
        </w:tc>
      </w:tr>
      <w:tr w:rsidR="00B92710" w:rsidRPr="009A5CEE" w14:paraId="494D92ED" w14:textId="77777777" w:rsidTr="00313117">
        <w:trPr>
          <w:trHeight w:val="331"/>
        </w:trPr>
        <w:tc>
          <w:tcPr>
            <w:tcW w:w="4870" w:type="dxa"/>
          </w:tcPr>
          <w:p w14:paraId="79CFB5BE" w14:textId="77777777" w:rsidR="00B92710" w:rsidRPr="009A5CEE" w:rsidRDefault="00B92710" w:rsidP="009A5CEE">
            <w:r w:rsidRPr="009A5CEE">
              <w:t xml:space="preserve">Other </w:t>
            </w:r>
          </w:p>
        </w:tc>
        <w:tc>
          <w:tcPr>
            <w:tcW w:w="2672" w:type="dxa"/>
            <w:noWrap/>
          </w:tcPr>
          <w:p w14:paraId="307C3881" w14:textId="77777777" w:rsidR="00B92710" w:rsidRPr="009A5CEE" w:rsidRDefault="00B92710" w:rsidP="009A5CEE">
            <w:r w:rsidRPr="009A5CEE">
              <w:t>$</w:t>
            </w:r>
          </w:p>
        </w:tc>
        <w:tc>
          <w:tcPr>
            <w:tcW w:w="2672" w:type="dxa"/>
            <w:noWrap/>
          </w:tcPr>
          <w:p w14:paraId="289077B8" w14:textId="77777777" w:rsidR="00B92710" w:rsidRPr="009A5CEE" w:rsidRDefault="00B92710" w:rsidP="009A5CEE">
            <w:r w:rsidRPr="009A5CEE">
              <w:t>$</w:t>
            </w:r>
          </w:p>
        </w:tc>
      </w:tr>
      <w:tr w:rsidR="00B92710" w:rsidRPr="009A5CEE" w14:paraId="4088946F" w14:textId="77777777" w:rsidTr="00313117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331"/>
        </w:trPr>
        <w:tc>
          <w:tcPr>
            <w:tcW w:w="4870" w:type="dxa"/>
          </w:tcPr>
          <w:p w14:paraId="400A7A12" w14:textId="77777777" w:rsidR="00B92710" w:rsidRPr="009A5CEE" w:rsidRDefault="00B92710" w:rsidP="009A5CEE">
            <w:r w:rsidRPr="009A5CEE">
              <w:t>Total Income</w:t>
            </w:r>
          </w:p>
        </w:tc>
        <w:tc>
          <w:tcPr>
            <w:tcW w:w="2672" w:type="dxa"/>
            <w:noWrap/>
          </w:tcPr>
          <w:p w14:paraId="6CF9D48F" w14:textId="77777777" w:rsidR="00B92710" w:rsidRPr="009A5CEE" w:rsidRDefault="00B92710" w:rsidP="009A5CEE">
            <w:r w:rsidRPr="009A5CEE">
              <w:t>$</w:t>
            </w:r>
          </w:p>
        </w:tc>
        <w:tc>
          <w:tcPr>
            <w:tcW w:w="2672" w:type="dxa"/>
            <w:noWrap/>
          </w:tcPr>
          <w:p w14:paraId="475C71DA" w14:textId="77777777" w:rsidR="00B92710" w:rsidRPr="009A5CEE" w:rsidRDefault="00B92710" w:rsidP="009A5CEE">
            <w:r w:rsidRPr="009A5CEE">
              <w:t>$</w:t>
            </w:r>
          </w:p>
        </w:tc>
      </w:tr>
    </w:tbl>
    <w:p w14:paraId="52B330CD" w14:textId="73CFC120" w:rsidR="00B92710" w:rsidRPr="00313117" w:rsidRDefault="00313117" w:rsidP="00313117">
      <w:pPr>
        <w:pStyle w:val="Heading2"/>
      </w:pPr>
      <w:r>
        <w:t>Fixed Expenses</w:t>
      </w:r>
    </w:p>
    <w:tbl>
      <w:tblPr>
        <w:tblStyle w:val="TemplateTable"/>
        <w:tblW w:w="5000" w:type="pct"/>
        <w:tblLayout w:type="fixed"/>
        <w:tblLook w:val="0660" w:firstRow="1" w:lastRow="1" w:firstColumn="0" w:lastColumn="0" w:noHBand="1" w:noVBand="1"/>
      </w:tblPr>
      <w:tblGrid>
        <w:gridCol w:w="5258"/>
        <w:gridCol w:w="2962"/>
        <w:gridCol w:w="2940"/>
      </w:tblGrid>
      <w:tr w:rsidR="00B92710" w:rsidRPr="009A5CEE" w14:paraId="7EF0206A" w14:textId="77777777" w:rsidTr="007C119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44"/>
          <w:tblHeader/>
        </w:trPr>
        <w:tc>
          <w:tcPr>
            <w:tcW w:w="4980" w:type="dxa"/>
          </w:tcPr>
          <w:p w14:paraId="3F641771" w14:textId="77777777" w:rsidR="00B92710" w:rsidRPr="009A5CEE" w:rsidRDefault="00B92710" w:rsidP="009A5CEE">
            <w:r w:rsidRPr="009A5CEE">
              <w:lastRenderedPageBreak/>
              <w:t>Expense</w:t>
            </w:r>
          </w:p>
        </w:tc>
        <w:tc>
          <w:tcPr>
            <w:tcW w:w="2794" w:type="dxa"/>
            <w:noWrap/>
          </w:tcPr>
          <w:p w14:paraId="7DE42443" w14:textId="77777777" w:rsidR="00B92710" w:rsidRPr="009A5CEE" w:rsidRDefault="00B92710" w:rsidP="009A5CEE">
            <w:r w:rsidRPr="009A5CEE">
              <w:t xml:space="preserve"> Monthly </w:t>
            </w:r>
          </w:p>
        </w:tc>
        <w:tc>
          <w:tcPr>
            <w:tcW w:w="2738" w:type="dxa"/>
            <w:noWrap/>
          </w:tcPr>
          <w:p w14:paraId="345012DB" w14:textId="77777777" w:rsidR="00B92710" w:rsidRPr="009A5CEE" w:rsidRDefault="00B92710" w:rsidP="009A5CEE">
            <w:r w:rsidRPr="009A5CEE">
              <w:t xml:space="preserve"> Annually </w:t>
            </w:r>
          </w:p>
        </w:tc>
      </w:tr>
      <w:tr w:rsidR="00B92710" w:rsidRPr="009A5CEE" w14:paraId="3138A2B3" w14:textId="77777777" w:rsidTr="007C1195">
        <w:trPr>
          <w:trHeight w:val="331"/>
        </w:trPr>
        <w:tc>
          <w:tcPr>
            <w:tcW w:w="4980" w:type="dxa"/>
          </w:tcPr>
          <w:p w14:paraId="2A35FD90" w14:textId="77777777" w:rsidR="00B92710" w:rsidRPr="009A5CEE" w:rsidRDefault="00B92710" w:rsidP="009A5CEE">
            <w:r w:rsidRPr="009A5CEE">
              <w:t>Tithes</w:t>
            </w:r>
          </w:p>
        </w:tc>
        <w:tc>
          <w:tcPr>
            <w:tcW w:w="2794" w:type="dxa"/>
            <w:noWrap/>
          </w:tcPr>
          <w:p w14:paraId="744D356E" w14:textId="77777777" w:rsidR="00B92710" w:rsidRPr="009A5CEE" w:rsidRDefault="00B92710" w:rsidP="009A5CEE">
            <w:r w:rsidRPr="009A5CEE">
              <w:t>$</w:t>
            </w:r>
          </w:p>
        </w:tc>
        <w:tc>
          <w:tcPr>
            <w:tcW w:w="2738" w:type="dxa"/>
            <w:noWrap/>
          </w:tcPr>
          <w:p w14:paraId="5107BF09" w14:textId="77777777" w:rsidR="00B92710" w:rsidRPr="009A5CEE" w:rsidRDefault="00B92710" w:rsidP="009A5CEE">
            <w:r w:rsidRPr="009A5CEE">
              <w:t>$</w:t>
            </w:r>
          </w:p>
        </w:tc>
      </w:tr>
      <w:tr w:rsidR="00B92710" w:rsidRPr="009A5CEE" w14:paraId="5EF9758C" w14:textId="77777777" w:rsidTr="007C1195">
        <w:trPr>
          <w:trHeight w:val="331"/>
        </w:trPr>
        <w:tc>
          <w:tcPr>
            <w:tcW w:w="4980" w:type="dxa"/>
          </w:tcPr>
          <w:p w14:paraId="64C66C1D" w14:textId="77777777" w:rsidR="00B92710" w:rsidRPr="009A5CEE" w:rsidRDefault="00B92710" w:rsidP="009A5CEE">
            <w:r w:rsidRPr="009A5CEE">
              <w:t>Rent or Mortgage</w:t>
            </w:r>
          </w:p>
        </w:tc>
        <w:tc>
          <w:tcPr>
            <w:tcW w:w="2794" w:type="dxa"/>
            <w:noWrap/>
          </w:tcPr>
          <w:p w14:paraId="2B2E927E" w14:textId="77777777" w:rsidR="00B92710" w:rsidRPr="009A5CEE" w:rsidRDefault="00B92710" w:rsidP="009A5CEE">
            <w:r w:rsidRPr="009A5CEE">
              <w:t>$</w:t>
            </w:r>
          </w:p>
        </w:tc>
        <w:tc>
          <w:tcPr>
            <w:tcW w:w="2738" w:type="dxa"/>
            <w:noWrap/>
          </w:tcPr>
          <w:p w14:paraId="34B6AC36" w14:textId="77777777" w:rsidR="00B92710" w:rsidRPr="009A5CEE" w:rsidRDefault="00B92710" w:rsidP="009A5CEE">
            <w:r w:rsidRPr="009A5CEE">
              <w:t>$</w:t>
            </w:r>
          </w:p>
        </w:tc>
      </w:tr>
      <w:tr w:rsidR="00B92710" w:rsidRPr="009A5CEE" w14:paraId="31FB9A12" w14:textId="77777777" w:rsidTr="007C1195">
        <w:trPr>
          <w:trHeight w:val="331"/>
        </w:trPr>
        <w:tc>
          <w:tcPr>
            <w:tcW w:w="4980" w:type="dxa"/>
          </w:tcPr>
          <w:p w14:paraId="231F6536" w14:textId="77777777" w:rsidR="00B92710" w:rsidRPr="009A5CEE" w:rsidRDefault="00B92710" w:rsidP="009A5CEE">
            <w:r w:rsidRPr="009A5CEE">
              <w:t>Electric</w:t>
            </w:r>
          </w:p>
        </w:tc>
        <w:tc>
          <w:tcPr>
            <w:tcW w:w="2794" w:type="dxa"/>
            <w:noWrap/>
          </w:tcPr>
          <w:p w14:paraId="067A8AEF" w14:textId="77777777" w:rsidR="00B92710" w:rsidRPr="009A5CEE" w:rsidRDefault="00B92710" w:rsidP="009A5CEE">
            <w:r w:rsidRPr="009A5CEE">
              <w:t>$</w:t>
            </w:r>
          </w:p>
        </w:tc>
        <w:tc>
          <w:tcPr>
            <w:tcW w:w="2738" w:type="dxa"/>
            <w:noWrap/>
          </w:tcPr>
          <w:p w14:paraId="26309CC9" w14:textId="77777777" w:rsidR="00B92710" w:rsidRPr="009A5CEE" w:rsidRDefault="00B92710" w:rsidP="009A5CEE">
            <w:r w:rsidRPr="009A5CEE">
              <w:t>$</w:t>
            </w:r>
          </w:p>
        </w:tc>
      </w:tr>
      <w:tr w:rsidR="00B92710" w:rsidRPr="009A5CEE" w14:paraId="1D21452D" w14:textId="77777777" w:rsidTr="007C1195">
        <w:trPr>
          <w:trHeight w:val="331"/>
        </w:trPr>
        <w:tc>
          <w:tcPr>
            <w:tcW w:w="4980" w:type="dxa"/>
          </w:tcPr>
          <w:p w14:paraId="1C527038" w14:textId="77777777" w:rsidR="00B92710" w:rsidRPr="009A5CEE" w:rsidRDefault="00B92710" w:rsidP="009A5CEE">
            <w:r w:rsidRPr="009A5CEE">
              <w:t>Gas</w:t>
            </w:r>
          </w:p>
        </w:tc>
        <w:tc>
          <w:tcPr>
            <w:tcW w:w="2794" w:type="dxa"/>
            <w:noWrap/>
          </w:tcPr>
          <w:p w14:paraId="21A7D95B" w14:textId="77777777" w:rsidR="00B92710" w:rsidRPr="009A5CEE" w:rsidRDefault="00B92710" w:rsidP="009A5CEE">
            <w:r w:rsidRPr="009A5CEE">
              <w:t>$</w:t>
            </w:r>
          </w:p>
        </w:tc>
        <w:tc>
          <w:tcPr>
            <w:tcW w:w="2738" w:type="dxa"/>
            <w:noWrap/>
          </w:tcPr>
          <w:p w14:paraId="3F4A36B3" w14:textId="77777777" w:rsidR="00B92710" w:rsidRPr="009A5CEE" w:rsidRDefault="00B92710" w:rsidP="009A5CEE">
            <w:r w:rsidRPr="009A5CEE">
              <w:t>$</w:t>
            </w:r>
          </w:p>
        </w:tc>
      </w:tr>
      <w:tr w:rsidR="00B92710" w:rsidRPr="009A5CEE" w14:paraId="70A1CFE5" w14:textId="77777777" w:rsidTr="007C1195">
        <w:trPr>
          <w:trHeight w:val="331"/>
        </w:trPr>
        <w:tc>
          <w:tcPr>
            <w:tcW w:w="4980" w:type="dxa"/>
          </w:tcPr>
          <w:p w14:paraId="20678227" w14:textId="77777777" w:rsidR="00B92710" w:rsidRPr="009A5CEE" w:rsidRDefault="00B92710" w:rsidP="009A5CEE">
            <w:r w:rsidRPr="009A5CEE">
              <w:t>TV</w:t>
            </w:r>
          </w:p>
        </w:tc>
        <w:tc>
          <w:tcPr>
            <w:tcW w:w="2794" w:type="dxa"/>
            <w:noWrap/>
          </w:tcPr>
          <w:p w14:paraId="3DF8CB7D" w14:textId="77777777" w:rsidR="00B92710" w:rsidRPr="009A5CEE" w:rsidRDefault="00B92710" w:rsidP="009A5CEE">
            <w:r w:rsidRPr="009A5CEE">
              <w:t>$</w:t>
            </w:r>
          </w:p>
        </w:tc>
        <w:tc>
          <w:tcPr>
            <w:tcW w:w="2738" w:type="dxa"/>
            <w:noWrap/>
          </w:tcPr>
          <w:p w14:paraId="0CA35287" w14:textId="77777777" w:rsidR="00B92710" w:rsidRPr="009A5CEE" w:rsidRDefault="00B92710" w:rsidP="009A5CEE">
            <w:r w:rsidRPr="009A5CEE">
              <w:t>$</w:t>
            </w:r>
          </w:p>
        </w:tc>
      </w:tr>
      <w:tr w:rsidR="00B92710" w:rsidRPr="009A5CEE" w14:paraId="614CC530" w14:textId="77777777" w:rsidTr="007C1195">
        <w:trPr>
          <w:trHeight w:val="331"/>
        </w:trPr>
        <w:tc>
          <w:tcPr>
            <w:tcW w:w="4980" w:type="dxa"/>
          </w:tcPr>
          <w:p w14:paraId="0AB16FA4" w14:textId="77777777" w:rsidR="00B92710" w:rsidRPr="009A5CEE" w:rsidRDefault="00B92710" w:rsidP="009A5CEE">
            <w:r w:rsidRPr="009A5CEE">
              <w:t>Phone</w:t>
            </w:r>
          </w:p>
        </w:tc>
        <w:tc>
          <w:tcPr>
            <w:tcW w:w="2794" w:type="dxa"/>
            <w:noWrap/>
          </w:tcPr>
          <w:p w14:paraId="5414AC56" w14:textId="77777777" w:rsidR="00B92710" w:rsidRPr="009A5CEE" w:rsidRDefault="00B92710" w:rsidP="009A5CEE">
            <w:r w:rsidRPr="009A5CEE">
              <w:t>$</w:t>
            </w:r>
          </w:p>
        </w:tc>
        <w:tc>
          <w:tcPr>
            <w:tcW w:w="2738" w:type="dxa"/>
            <w:noWrap/>
          </w:tcPr>
          <w:p w14:paraId="38243D34" w14:textId="77777777" w:rsidR="00B92710" w:rsidRPr="009A5CEE" w:rsidRDefault="00B92710" w:rsidP="009A5CEE">
            <w:r w:rsidRPr="009A5CEE">
              <w:t>$</w:t>
            </w:r>
          </w:p>
        </w:tc>
      </w:tr>
      <w:tr w:rsidR="00B92710" w:rsidRPr="009A5CEE" w14:paraId="200E9974" w14:textId="77777777" w:rsidTr="007C1195">
        <w:trPr>
          <w:trHeight w:val="331"/>
        </w:trPr>
        <w:tc>
          <w:tcPr>
            <w:tcW w:w="4980" w:type="dxa"/>
          </w:tcPr>
          <w:p w14:paraId="59359F59" w14:textId="77777777" w:rsidR="00B92710" w:rsidRPr="009A5CEE" w:rsidRDefault="00B92710" w:rsidP="009A5CEE">
            <w:r w:rsidRPr="009A5CEE">
              <w:t>Other Utility</w:t>
            </w:r>
          </w:p>
        </w:tc>
        <w:tc>
          <w:tcPr>
            <w:tcW w:w="2794" w:type="dxa"/>
            <w:noWrap/>
          </w:tcPr>
          <w:p w14:paraId="792EFC29" w14:textId="77777777" w:rsidR="00B92710" w:rsidRPr="009A5CEE" w:rsidRDefault="00B92710" w:rsidP="009A5CEE">
            <w:r w:rsidRPr="009A5CEE">
              <w:t>$</w:t>
            </w:r>
          </w:p>
        </w:tc>
        <w:tc>
          <w:tcPr>
            <w:tcW w:w="2738" w:type="dxa"/>
            <w:noWrap/>
          </w:tcPr>
          <w:p w14:paraId="1A8CA124" w14:textId="77777777" w:rsidR="00B92710" w:rsidRPr="009A5CEE" w:rsidRDefault="00B92710" w:rsidP="009A5CEE">
            <w:r w:rsidRPr="009A5CEE">
              <w:t>$</w:t>
            </w:r>
          </w:p>
        </w:tc>
      </w:tr>
      <w:tr w:rsidR="00B92710" w:rsidRPr="009A5CEE" w14:paraId="4BD728B0" w14:textId="77777777" w:rsidTr="007C1195">
        <w:trPr>
          <w:trHeight w:val="331"/>
        </w:trPr>
        <w:tc>
          <w:tcPr>
            <w:tcW w:w="4980" w:type="dxa"/>
          </w:tcPr>
          <w:p w14:paraId="6B21B388" w14:textId="77777777" w:rsidR="00B92710" w:rsidRPr="009A5CEE" w:rsidRDefault="00B92710" w:rsidP="009A5CEE">
            <w:r w:rsidRPr="009A5CEE">
              <w:t>Student Loan Payment</w:t>
            </w:r>
          </w:p>
        </w:tc>
        <w:tc>
          <w:tcPr>
            <w:tcW w:w="2794" w:type="dxa"/>
            <w:noWrap/>
          </w:tcPr>
          <w:p w14:paraId="06F151AF" w14:textId="77777777" w:rsidR="00B92710" w:rsidRPr="009A5CEE" w:rsidRDefault="00B92710" w:rsidP="009A5CEE">
            <w:r w:rsidRPr="009A5CEE">
              <w:t>$</w:t>
            </w:r>
          </w:p>
        </w:tc>
        <w:tc>
          <w:tcPr>
            <w:tcW w:w="2738" w:type="dxa"/>
            <w:noWrap/>
          </w:tcPr>
          <w:p w14:paraId="72D761FD" w14:textId="77777777" w:rsidR="00B92710" w:rsidRPr="009A5CEE" w:rsidRDefault="00B92710" w:rsidP="009A5CEE">
            <w:r w:rsidRPr="009A5CEE">
              <w:t>$</w:t>
            </w:r>
          </w:p>
        </w:tc>
      </w:tr>
      <w:tr w:rsidR="00B92710" w:rsidRPr="009A5CEE" w14:paraId="5109931F" w14:textId="77777777" w:rsidTr="007C1195">
        <w:trPr>
          <w:trHeight w:val="331"/>
        </w:trPr>
        <w:tc>
          <w:tcPr>
            <w:tcW w:w="4980" w:type="dxa"/>
          </w:tcPr>
          <w:p w14:paraId="1840B27E" w14:textId="77777777" w:rsidR="00B92710" w:rsidRPr="009A5CEE" w:rsidRDefault="00B92710" w:rsidP="009A5CEE">
            <w:r w:rsidRPr="009A5CEE">
              <w:t>Other Loans (car)</w:t>
            </w:r>
          </w:p>
        </w:tc>
        <w:tc>
          <w:tcPr>
            <w:tcW w:w="2794" w:type="dxa"/>
            <w:noWrap/>
          </w:tcPr>
          <w:p w14:paraId="050C5B5A" w14:textId="77777777" w:rsidR="00B92710" w:rsidRPr="009A5CEE" w:rsidRDefault="00B92710" w:rsidP="009A5CEE">
            <w:r w:rsidRPr="009A5CEE">
              <w:t>$</w:t>
            </w:r>
          </w:p>
        </w:tc>
        <w:tc>
          <w:tcPr>
            <w:tcW w:w="2738" w:type="dxa"/>
            <w:noWrap/>
          </w:tcPr>
          <w:p w14:paraId="46193B6D" w14:textId="77777777" w:rsidR="00B92710" w:rsidRPr="009A5CEE" w:rsidRDefault="00B92710" w:rsidP="009A5CEE">
            <w:r w:rsidRPr="009A5CEE">
              <w:t>$</w:t>
            </w:r>
          </w:p>
        </w:tc>
      </w:tr>
      <w:tr w:rsidR="00B92710" w:rsidRPr="009A5CEE" w14:paraId="45146F29" w14:textId="77777777" w:rsidTr="007C1195">
        <w:trPr>
          <w:trHeight w:val="331"/>
        </w:trPr>
        <w:tc>
          <w:tcPr>
            <w:tcW w:w="4980" w:type="dxa"/>
          </w:tcPr>
          <w:p w14:paraId="775DF3E2" w14:textId="77777777" w:rsidR="00B92710" w:rsidRPr="009A5CEE" w:rsidRDefault="00B92710" w:rsidP="009A5CEE">
            <w:r w:rsidRPr="009A5CEE">
              <w:t>Property Tax</w:t>
            </w:r>
          </w:p>
        </w:tc>
        <w:tc>
          <w:tcPr>
            <w:tcW w:w="2794" w:type="dxa"/>
            <w:noWrap/>
          </w:tcPr>
          <w:p w14:paraId="6A622D52" w14:textId="77777777" w:rsidR="00B92710" w:rsidRPr="009A5CEE" w:rsidRDefault="00B92710" w:rsidP="009A5CEE">
            <w:r w:rsidRPr="009A5CEE">
              <w:t>$</w:t>
            </w:r>
          </w:p>
        </w:tc>
        <w:tc>
          <w:tcPr>
            <w:tcW w:w="2738" w:type="dxa"/>
            <w:noWrap/>
          </w:tcPr>
          <w:p w14:paraId="53718552" w14:textId="77777777" w:rsidR="00B92710" w:rsidRPr="009A5CEE" w:rsidRDefault="00B92710" w:rsidP="009A5CEE">
            <w:r w:rsidRPr="009A5CEE">
              <w:t>$</w:t>
            </w:r>
          </w:p>
        </w:tc>
      </w:tr>
      <w:tr w:rsidR="00B92710" w:rsidRPr="009A5CEE" w14:paraId="59B6E334" w14:textId="77777777" w:rsidTr="007C1195">
        <w:trPr>
          <w:trHeight w:val="331"/>
        </w:trPr>
        <w:tc>
          <w:tcPr>
            <w:tcW w:w="4980" w:type="dxa"/>
          </w:tcPr>
          <w:p w14:paraId="3BF93F9A" w14:textId="77777777" w:rsidR="00B92710" w:rsidRPr="009A5CEE" w:rsidRDefault="00B92710" w:rsidP="009A5CEE">
            <w:r w:rsidRPr="009A5CEE">
              <w:t>Personal Property Tax</w:t>
            </w:r>
          </w:p>
        </w:tc>
        <w:tc>
          <w:tcPr>
            <w:tcW w:w="2794" w:type="dxa"/>
            <w:noWrap/>
          </w:tcPr>
          <w:p w14:paraId="6409CA44" w14:textId="77777777" w:rsidR="00B92710" w:rsidRPr="009A5CEE" w:rsidRDefault="00B92710" w:rsidP="009A5CEE">
            <w:r w:rsidRPr="009A5CEE">
              <w:t>$</w:t>
            </w:r>
          </w:p>
        </w:tc>
        <w:tc>
          <w:tcPr>
            <w:tcW w:w="2738" w:type="dxa"/>
            <w:noWrap/>
          </w:tcPr>
          <w:p w14:paraId="66A16BF1" w14:textId="77777777" w:rsidR="00B92710" w:rsidRPr="009A5CEE" w:rsidRDefault="00B92710" w:rsidP="009A5CEE">
            <w:r w:rsidRPr="009A5CEE">
              <w:t>$</w:t>
            </w:r>
          </w:p>
        </w:tc>
      </w:tr>
      <w:tr w:rsidR="00B92710" w:rsidRPr="009A5CEE" w14:paraId="3ACB6E70" w14:textId="77777777" w:rsidTr="007C1195">
        <w:trPr>
          <w:trHeight w:val="331"/>
        </w:trPr>
        <w:tc>
          <w:tcPr>
            <w:tcW w:w="4980" w:type="dxa"/>
          </w:tcPr>
          <w:p w14:paraId="583715E2" w14:textId="77777777" w:rsidR="00B92710" w:rsidRPr="009A5CEE" w:rsidRDefault="00B92710" w:rsidP="009A5CEE">
            <w:r w:rsidRPr="009A5CEE">
              <w:t>Insurance Auto/Home</w:t>
            </w:r>
          </w:p>
        </w:tc>
        <w:tc>
          <w:tcPr>
            <w:tcW w:w="2794" w:type="dxa"/>
            <w:noWrap/>
          </w:tcPr>
          <w:p w14:paraId="544F70B1" w14:textId="77777777" w:rsidR="00B92710" w:rsidRPr="009A5CEE" w:rsidRDefault="00B92710" w:rsidP="009A5CEE">
            <w:r w:rsidRPr="009A5CEE">
              <w:t>$</w:t>
            </w:r>
          </w:p>
        </w:tc>
        <w:tc>
          <w:tcPr>
            <w:tcW w:w="2738" w:type="dxa"/>
            <w:noWrap/>
          </w:tcPr>
          <w:p w14:paraId="06A31E3B" w14:textId="77777777" w:rsidR="00B92710" w:rsidRPr="009A5CEE" w:rsidRDefault="00B92710" w:rsidP="009A5CEE">
            <w:r w:rsidRPr="009A5CEE">
              <w:t>$</w:t>
            </w:r>
          </w:p>
        </w:tc>
      </w:tr>
      <w:tr w:rsidR="00B92710" w:rsidRPr="009A5CEE" w14:paraId="09BD78BF" w14:textId="77777777" w:rsidTr="007C1195">
        <w:trPr>
          <w:trHeight w:val="331"/>
        </w:trPr>
        <w:tc>
          <w:tcPr>
            <w:tcW w:w="4980" w:type="dxa"/>
          </w:tcPr>
          <w:p w14:paraId="29589096" w14:textId="77777777" w:rsidR="00B92710" w:rsidRPr="009A5CEE" w:rsidRDefault="00B92710" w:rsidP="009A5CEE">
            <w:r w:rsidRPr="009A5CEE">
              <w:t>Insurance Life</w:t>
            </w:r>
          </w:p>
        </w:tc>
        <w:tc>
          <w:tcPr>
            <w:tcW w:w="2794" w:type="dxa"/>
            <w:noWrap/>
          </w:tcPr>
          <w:p w14:paraId="45AF926C" w14:textId="77777777" w:rsidR="00B92710" w:rsidRPr="009A5CEE" w:rsidRDefault="00B92710" w:rsidP="009A5CEE">
            <w:r w:rsidRPr="009A5CEE">
              <w:t>$</w:t>
            </w:r>
          </w:p>
        </w:tc>
        <w:tc>
          <w:tcPr>
            <w:tcW w:w="2738" w:type="dxa"/>
            <w:noWrap/>
          </w:tcPr>
          <w:p w14:paraId="7B912175" w14:textId="77777777" w:rsidR="00B92710" w:rsidRPr="009A5CEE" w:rsidRDefault="00B92710" w:rsidP="009A5CEE">
            <w:r w:rsidRPr="009A5CEE">
              <w:t>$</w:t>
            </w:r>
          </w:p>
        </w:tc>
      </w:tr>
      <w:tr w:rsidR="00B92710" w:rsidRPr="009A5CEE" w14:paraId="69E16009" w14:textId="77777777" w:rsidTr="007C1195">
        <w:trPr>
          <w:trHeight w:val="331"/>
        </w:trPr>
        <w:tc>
          <w:tcPr>
            <w:tcW w:w="4980" w:type="dxa"/>
          </w:tcPr>
          <w:p w14:paraId="44CDF8F3" w14:textId="77777777" w:rsidR="00B92710" w:rsidRPr="009A5CEE" w:rsidRDefault="00B92710" w:rsidP="009A5CEE">
            <w:r w:rsidRPr="009A5CEE">
              <w:t>Vehicle Reg</w:t>
            </w:r>
          </w:p>
        </w:tc>
        <w:tc>
          <w:tcPr>
            <w:tcW w:w="2794" w:type="dxa"/>
            <w:noWrap/>
          </w:tcPr>
          <w:p w14:paraId="2CD459A5" w14:textId="77777777" w:rsidR="00B92710" w:rsidRPr="009A5CEE" w:rsidRDefault="00B92710" w:rsidP="009A5CEE">
            <w:r w:rsidRPr="009A5CEE">
              <w:t>$</w:t>
            </w:r>
          </w:p>
        </w:tc>
        <w:tc>
          <w:tcPr>
            <w:tcW w:w="2738" w:type="dxa"/>
            <w:noWrap/>
          </w:tcPr>
          <w:p w14:paraId="697FE0D6" w14:textId="77777777" w:rsidR="00B92710" w:rsidRPr="009A5CEE" w:rsidRDefault="00B92710" w:rsidP="009A5CEE">
            <w:r w:rsidRPr="009A5CEE">
              <w:t>$</w:t>
            </w:r>
          </w:p>
        </w:tc>
      </w:tr>
      <w:tr w:rsidR="007C1195" w:rsidRPr="009A5CEE" w14:paraId="100056D2" w14:textId="77777777" w:rsidTr="007C1195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331"/>
        </w:trPr>
        <w:tc>
          <w:tcPr>
            <w:tcW w:w="4980" w:type="dxa"/>
          </w:tcPr>
          <w:p w14:paraId="324A7426" w14:textId="42D08DAA" w:rsidR="007C1195" w:rsidRPr="009A5CEE" w:rsidRDefault="007C1195" w:rsidP="009A5CEE">
            <w:r>
              <w:t>Totals</w:t>
            </w:r>
          </w:p>
        </w:tc>
        <w:tc>
          <w:tcPr>
            <w:tcW w:w="2794" w:type="dxa"/>
            <w:noWrap/>
          </w:tcPr>
          <w:p w14:paraId="6D569138" w14:textId="55D78CBF" w:rsidR="007C1195" w:rsidRPr="009A5CEE" w:rsidRDefault="007C1195" w:rsidP="009A5CEE">
            <w:r>
              <w:t>$</w:t>
            </w:r>
          </w:p>
        </w:tc>
        <w:tc>
          <w:tcPr>
            <w:tcW w:w="2738" w:type="dxa"/>
            <w:noWrap/>
          </w:tcPr>
          <w:p w14:paraId="2D0E131F" w14:textId="1AF4008A" w:rsidR="007C1195" w:rsidRPr="009A5CEE" w:rsidRDefault="007C1195" w:rsidP="009A5CEE">
            <w:r>
              <w:t>$</w:t>
            </w:r>
          </w:p>
        </w:tc>
      </w:tr>
    </w:tbl>
    <w:p w14:paraId="279AC6CF" w14:textId="77777777" w:rsidR="004D6732" w:rsidRDefault="004D6732" w:rsidP="00313117">
      <w:pPr>
        <w:pStyle w:val="Heading2"/>
      </w:pPr>
    </w:p>
    <w:p w14:paraId="6FE65B03" w14:textId="77C9A8C5" w:rsidR="00313117" w:rsidRDefault="004D6732" w:rsidP="00313117">
      <w:pPr>
        <w:pStyle w:val="Heading2"/>
      </w:pPr>
      <w:r>
        <w:br w:type="column"/>
      </w:r>
      <w:r w:rsidR="00313117">
        <w:lastRenderedPageBreak/>
        <w:t>Variable Expenses</w:t>
      </w:r>
    </w:p>
    <w:tbl>
      <w:tblPr>
        <w:tblStyle w:val="TemplateTable"/>
        <w:tblW w:w="5000" w:type="pct"/>
        <w:tblLayout w:type="fixed"/>
        <w:tblLook w:val="0660" w:firstRow="1" w:lastRow="1" w:firstColumn="0" w:lastColumn="0" w:noHBand="1" w:noVBand="1"/>
      </w:tblPr>
      <w:tblGrid>
        <w:gridCol w:w="5258"/>
        <w:gridCol w:w="2962"/>
        <w:gridCol w:w="2940"/>
      </w:tblGrid>
      <w:tr w:rsidR="004D6732" w:rsidRPr="009A5CEE" w14:paraId="75118631" w14:textId="77777777" w:rsidTr="007C119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31"/>
        </w:trPr>
        <w:tc>
          <w:tcPr>
            <w:tcW w:w="4980" w:type="dxa"/>
          </w:tcPr>
          <w:p w14:paraId="6FF246F6" w14:textId="00CE5D75" w:rsidR="004D6732" w:rsidRDefault="004D6732" w:rsidP="009A5CEE">
            <w:r>
              <w:t>Expense</w:t>
            </w:r>
          </w:p>
        </w:tc>
        <w:tc>
          <w:tcPr>
            <w:tcW w:w="2794" w:type="dxa"/>
            <w:noWrap/>
          </w:tcPr>
          <w:p w14:paraId="3C99305F" w14:textId="35E3B62E" w:rsidR="004D6732" w:rsidRDefault="004D6732" w:rsidP="009A5CEE">
            <w:r>
              <w:t>Monthly</w:t>
            </w:r>
          </w:p>
        </w:tc>
        <w:tc>
          <w:tcPr>
            <w:tcW w:w="2738" w:type="dxa"/>
            <w:noWrap/>
          </w:tcPr>
          <w:p w14:paraId="5BE180A8" w14:textId="40D89F2E" w:rsidR="004D6732" w:rsidRDefault="004D6732" w:rsidP="009A5CEE">
            <w:r>
              <w:t>Annually</w:t>
            </w:r>
          </w:p>
        </w:tc>
      </w:tr>
      <w:tr w:rsidR="00DE4635" w:rsidRPr="009A5CEE" w14:paraId="439BA169" w14:textId="77777777" w:rsidTr="007C1195">
        <w:trPr>
          <w:trHeight w:val="331"/>
        </w:trPr>
        <w:tc>
          <w:tcPr>
            <w:tcW w:w="4980" w:type="dxa"/>
          </w:tcPr>
          <w:p w14:paraId="747BE02D" w14:textId="2FCC0213" w:rsidR="00DE4635" w:rsidRPr="009A5CEE" w:rsidRDefault="00DE4635" w:rsidP="009A5CEE">
            <w:r>
              <w:t>Groceries</w:t>
            </w:r>
          </w:p>
        </w:tc>
        <w:tc>
          <w:tcPr>
            <w:tcW w:w="2794" w:type="dxa"/>
            <w:noWrap/>
          </w:tcPr>
          <w:p w14:paraId="4F5420B9" w14:textId="40786433" w:rsidR="00DE4635" w:rsidRPr="009A5CEE" w:rsidRDefault="00DE4635" w:rsidP="009A5CEE">
            <w:r>
              <w:t>$</w:t>
            </w:r>
          </w:p>
        </w:tc>
        <w:tc>
          <w:tcPr>
            <w:tcW w:w="2738" w:type="dxa"/>
            <w:noWrap/>
          </w:tcPr>
          <w:p w14:paraId="69783524" w14:textId="5D51227A" w:rsidR="00DE4635" w:rsidRPr="009A5CEE" w:rsidRDefault="00DE4635" w:rsidP="009A5CEE">
            <w:r>
              <w:t>$</w:t>
            </w:r>
          </w:p>
        </w:tc>
      </w:tr>
      <w:tr w:rsidR="00B92710" w:rsidRPr="009A5CEE" w14:paraId="0116BE7A" w14:textId="77777777" w:rsidTr="007C1195">
        <w:trPr>
          <w:trHeight w:val="331"/>
        </w:trPr>
        <w:tc>
          <w:tcPr>
            <w:tcW w:w="4980" w:type="dxa"/>
          </w:tcPr>
          <w:p w14:paraId="02D9126C" w14:textId="77777777" w:rsidR="00B92710" w:rsidRPr="009A5CEE" w:rsidRDefault="00B92710" w:rsidP="009A5CEE">
            <w:r w:rsidRPr="009A5CEE">
              <w:t>Eating Out</w:t>
            </w:r>
          </w:p>
        </w:tc>
        <w:tc>
          <w:tcPr>
            <w:tcW w:w="2794" w:type="dxa"/>
            <w:noWrap/>
          </w:tcPr>
          <w:p w14:paraId="5CA47BFE" w14:textId="77777777" w:rsidR="00B92710" w:rsidRPr="009A5CEE" w:rsidRDefault="00B92710" w:rsidP="009A5CEE">
            <w:r w:rsidRPr="009A5CEE">
              <w:t>$</w:t>
            </w:r>
          </w:p>
        </w:tc>
        <w:tc>
          <w:tcPr>
            <w:tcW w:w="2738" w:type="dxa"/>
            <w:noWrap/>
          </w:tcPr>
          <w:p w14:paraId="2D35B969" w14:textId="77777777" w:rsidR="00B92710" w:rsidRPr="009A5CEE" w:rsidRDefault="00B92710" w:rsidP="009A5CEE">
            <w:r w:rsidRPr="009A5CEE">
              <w:t>$</w:t>
            </w:r>
          </w:p>
        </w:tc>
      </w:tr>
      <w:tr w:rsidR="00B92710" w:rsidRPr="009A5CEE" w14:paraId="5BE6B82C" w14:textId="77777777" w:rsidTr="007C1195">
        <w:trPr>
          <w:trHeight w:val="331"/>
        </w:trPr>
        <w:tc>
          <w:tcPr>
            <w:tcW w:w="4980" w:type="dxa"/>
          </w:tcPr>
          <w:p w14:paraId="6095ECD1" w14:textId="77777777" w:rsidR="00B92710" w:rsidRPr="009A5CEE" w:rsidRDefault="00B92710" w:rsidP="009A5CEE">
            <w:r w:rsidRPr="009A5CEE">
              <w:t>Credit Cards</w:t>
            </w:r>
          </w:p>
        </w:tc>
        <w:tc>
          <w:tcPr>
            <w:tcW w:w="2794" w:type="dxa"/>
            <w:noWrap/>
          </w:tcPr>
          <w:p w14:paraId="72AAE4FE" w14:textId="77777777" w:rsidR="00B92710" w:rsidRPr="009A5CEE" w:rsidRDefault="00B92710" w:rsidP="009A5CEE">
            <w:r w:rsidRPr="009A5CEE">
              <w:t>$</w:t>
            </w:r>
          </w:p>
        </w:tc>
        <w:tc>
          <w:tcPr>
            <w:tcW w:w="2738" w:type="dxa"/>
            <w:noWrap/>
          </w:tcPr>
          <w:p w14:paraId="211FCC20" w14:textId="77777777" w:rsidR="00B92710" w:rsidRPr="009A5CEE" w:rsidRDefault="00B92710" w:rsidP="009A5CEE">
            <w:r w:rsidRPr="009A5CEE">
              <w:t>$</w:t>
            </w:r>
          </w:p>
        </w:tc>
      </w:tr>
      <w:tr w:rsidR="00B92710" w:rsidRPr="009A5CEE" w14:paraId="5C06D018" w14:textId="77777777" w:rsidTr="007C1195">
        <w:trPr>
          <w:trHeight w:val="331"/>
        </w:trPr>
        <w:tc>
          <w:tcPr>
            <w:tcW w:w="4980" w:type="dxa"/>
          </w:tcPr>
          <w:p w14:paraId="3D3453F0" w14:textId="77777777" w:rsidR="00B92710" w:rsidRPr="009A5CEE" w:rsidRDefault="00B92710" w:rsidP="009A5CEE">
            <w:r w:rsidRPr="009A5CEE">
              <w:t xml:space="preserve">Auto </w:t>
            </w:r>
            <w:proofErr w:type="spellStart"/>
            <w:r w:rsidRPr="009A5CEE">
              <w:t>Maint</w:t>
            </w:r>
            <w:proofErr w:type="spellEnd"/>
            <w:r w:rsidRPr="009A5CEE">
              <w:t>/Gas/Repairs</w:t>
            </w:r>
          </w:p>
        </w:tc>
        <w:tc>
          <w:tcPr>
            <w:tcW w:w="2794" w:type="dxa"/>
            <w:noWrap/>
          </w:tcPr>
          <w:p w14:paraId="1B8503DE" w14:textId="77777777" w:rsidR="00B92710" w:rsidRPr="009A5CEE" w:rsidRDefault="00B92710" w:rsidP="009A5CEE">
            <w:r w:rsidRPr="009A5CEE">
              <w:t>$</w:t>
            </w:r>
          </w:p>
        </w:tc>
        <w:tc>
          <w:tcPr>
            <w:tcW w:w="2738" w:type="dxa"/>
            <w:noWrap/>
          </w:tcPr>
          <w:p w14:paraId="58F221C8" w14:textId="77777777" w:rsidR="00B92710" w:rsidRPr="009A5CEE" w:rsidRDefault="00B92710" w:rsidP="009A5CEE">
            <w:r w:rsidRPr="009A5CEE">
              <w:t>$</w:t>
            </w:r>
          </w:p>
        </w:tc>
      </w:tr>
      <w:tr w:rsidR="00B92710" w:rsidRPr="009A5CEE" w14:paraId="4BC68955" w14:textId="77777777" w:rsidTr="007C1195">
        <w:trPr>
          <w:trHeight w:val="331"/>
        </w:trPr>
        <w:tc>
          <w:tcPr>
            <w:tcW w:w="4980" w:type="dxa"/>
          </w:tcPr>
          <w:p w14:paraId="0C6A0BC7" w14:textId="77777777" w:rsidR="00B92710" w:rsidRPr="009A5CEE" w:rsidRDefault="00B92710" w:rsidP="009A5CEE">
            <w:r w:rsidRPr="009A5CEE">
              <w:t>Clothes/Haircuts</w:t>
            </w:r>
          </w:p>
        </w:tc>
        <w:tc>
          <w:tcPr>
            <w:tcW w:w="2794" w:type="dxa"/>
            <w:noWrap/>
          </w:tcPr>
          <w:p w14:paraId="5B5289B6" w14:textId="77777777" w:rsidR="00B92710" w:rsidRPr="009A5CEE" w:rsidRDefault="00B92710" w:rsidP="009A5CEE">
            <w:r w:rsidRPr="009A5CEE">
              <w:t>$</w:t>
            </w:r>
          </w:p>
        </w:tc>
        <w:tc>
          <w:tcPr>
            <w:tcW w:w="2738" w:type="dxa"/>
            <w:noWrap/>
          </w:tcPr>
          <w:p w14:paraId="087A02B5" w14:textId="77777777" w:rsidR="00B92710" w:rsidRPr="009A5CEE" w:rsidRDefault="00B92710" w:rsidP="009A5CEE">
            <w:r w:rsidRPr="009A5CEE">
              <w:t>$</w:t>
            </w:r>
          </w:p>
        </w:tc>
      </w:tr>
      <w:tr w:rsidR="00B92710" w:rsidRPr="009A5CEE" w14:paraId="547499AD" w14:textId="77777777" w:rsidTr="007C1195">
        <w:trPr>
          <w:trHeight w:val="331"/>
        </w:trPr>
        <w:tc>
          <w:tcPr>
            <w:tcW w:w="4980" w:type="dxa"/>
          </w:tcPr>
          <w:p w14:paraId="1A8F68D5" w14:textId="77777777" w:rsidR="00B92710" w:rsidRPr="009A5CEE" w:rsidRDefault="00B92710" w:rsidP="009A5CEE">
            <w:r w:rsidRPr="009A5CEE">
              <w:t>Medical</w:t>
            </w:r>
          </w:p>
        </w:tc>
        <w:tc>
          <w:tcPr>
            <w:tcW w:w="2794" w:type="dxa"/>
            <w:noWrap/>
          </w:tcPr>
          <w:p w14:paraId="0AB57CE3" w14:textId="77777777" w:rsidR="00B92710" w:rsidRPr="009A5CEE" w:rsidRDefault="00B92710" w:rsidP="009A5CEE">
            <w:r w:rsidRPr="009A5CEE">
              <w:t>$</w:t>
            </w:r>
          </w:p>
        </w:tc>
        <w:tc>
          <w:tcPr>
            <w:tcW w:w="2738" w:type="dxa"/>
            <w:noWrap/>
          </w:tcPr>
          <w:p w14:paraId="6F84CB35" w14:textId="77777777" w:rsidR="00B92710" w:rsidRPr="009A5CEE" w:rsidRDefault="00B92710" w:rsidP="009A5CEE">
            <w:r w:rsidRPr="009A5CEE">
              <w:t>$</w:t>
            </w:r>
          </w:p>
        </w:tc>
      </w:tr>
      <w:tr w:rsidR="00B92710" w:rsidRPr="009A5CEE" w14:paraId="6C04013E" w14:textId="77777777" w:rsidTr="007C1195">
        <w:trPr>
          <w:trHeight w:val="331"/>
        </w:trPr>
        <w:tc>
          <w:tcPr>
            <w:tcW w:w="4980" w:type="dxa"/>
          </w:tcPr>
          <w:p w14:paraId="18387192" w14:textId="77777777" w:rsidR="00B92710" w:rsidRPr="009A5CEE" w:rsidRDefault="00B92710" w:rsidP="009A5CEE">
            <w:r w:rsidRPr="009A5CEE">
              <w:t>Children</w:t>
            </w:r>
          </w:p>
        </w:tc>
        <w:tc>
          <w:tcPr>
            <w:tcW w:w="2794" w:type="dxa"/>
            <w:noWrap/>
          </w:tcPr>
          <w:p w14:paraId="48699AD9" w14:textId="77777777" w:rsidR="00B92710" w:rsidRPr="009A5CEE" w:rsidRDefault="00B92710" w:rsidP="009A5CEE">
            <w:r w:rsidRPr="009A5CEE">
              <w:t>$</w:t>
            </w:r>
          </w:p>
        </w:tc>
        <w:tc>
          <w:tcPr>
            <w:tcW w:w="2738" w:type="dxa"/>
            <w:noWrap/>
          </w:tcPr>
          <w:p w14:paraId="16664223" w14:textId="77777777" w:rsidR="00B92710" w:rsidRPr="009A5CEE" w:rsidRDefault="00B92710" w:rsidP="009A5CEE">
            <w:r w:rsidRPr="009A5CEE">
              <w:t>$</w:t>
            </w:r>
          </w:p>
        </w:tc>
      </w:tr>
      <w:tr w:rsidR="00B92710" w:rsidRPr="009A5CEE" w14:paraId="4F058A26" w14:textId="77777777" w:rsidTr="007C1195">
        <w:trPr>
          <w:trHeight w:val="331"/>
        </w:trPr>
        <w:tc>
          <w:tcPr>
            <w:tcW w:w="4980" w:type="dxa"/>
          </w:tcPr>
          <w:p w14:paraId="70B0A121" w14:textId="77777777" w:rsidR="00B92710" w:rsidRPr="009A5CEE" w:rsidRDefault="00B92710" w:rsidP="009A5CEE">
            <w:r w:rsidRPr="009A5CEE">
              <w:t>Business Exp</w:t>
            </w:r>
          </w:p>
        </w:tc>
        <w:tc>
          <w:tcPr>
            <w:tcW w:w="2794" w:type="dxa"/>
            <w:noWrap/>
          </w:tcPr>
          <w:p w14:paraId="432267B3" w14:textId="77777777" w:rsidR="00B92710" w:rsidRPr="009A5CEE" w:rsidRDefault="00B92710" w:rsidP="009A5CEE">
            <w:r w:rsidRPr="009A5CEE">
              <w:t>$</w:t>
            </w:r>
          </w:p>
        </w:tc>
        <w:tc>
          <w:tcPr>
            <w:tcW w:w="2738" w:type="dxa"/>
            <w:noWrap/>
          </w:tcPr>
          <w:p w14:paraId="19F1097C" w14:textId="77777777" w:rsidR="00B92710" w:rsidRPr="009A5CEE" w:rsidRDefault="00B92710" w:rsidP="009A5CEE">
            <w:r w:rsidRPr="009A5CEE">
              <w:t>$</w:t>
            </w:r>
          </w:p>
        </w:tc>
      </w:tr>
      <w:tr w:rsidR="00B92710" w:rsidRPr="009A5CEE" w14:paraId="3947E77E" w14:textId="77777777" w:rsidTr="007C1195">
        <w:trPr>
          <w:trHeight w:val="331"/>
        </w:trPr>
        <w:tc>
          <w:tcPr>
            <w:tcW w:w="4980" w:type="dxa"/>
          </w:tcPr>
          <w:p w14:paraId="2291C52C" w14:textId="77777777" w:rsidR="00B92710" w:rsidRPr="009A5CEE" w:rsidRDefault="00B92710" w:rsidP="009A5CEE">
            <w:r w:rsidRPr="009A5CEE">
              <w:t>Charitable Cont.</w:t>
            </w:r>
          </w:p>
        </w:tc>
        <w:tc>
          <w:tcPr>
            <w:tcW w:w="2794" w:type="dxa"/>
            <w:noWrap/>
          </w:tcPr>
          <w:p w14:paraId="4D45FC01" w14:textId="77777777" w:rsidR="00B92710" w:rsidRPr="009A5CEE" w:rsidRDefault="00B92710" w:rsidP="009A5CEE">
            <w:r w:rsidRPr="009A5CEE">
              <w:t>$</w:t>
            </w:r>
          </w:p>
        </w:tc>
        <w:tc>
          <w:tcPr>
            <w:tcW w:w="2738" w:type="dxa"/>
            <w:noWrap/>
          </w:tcPr>
          <w:p w14:paraId="10E19619" w14:textId="77777777" w:rsidR="00B92710" w:rsidRPr="009A5CEE" w:rsidRDefault="00B92710" w:rsidP="009A5CEE">
            <w:r w:rsidRPr="009A5CEE">
              <w:t>$</w:t>
            </w:r>
          </w:p>
        </w:tc>
      </w:tr>
      <w:tr w:rsidR="00B92710" w:rsidRPr="009A5CEE" w14:paraId="753370CB" w14:textId="77777777" w:rsidTr="007C1195">
        <w:trPr>
          <w:trHeight w:val="331"/>
        </w:trPr>
        <w:tc>
          <w:tcPr>
            <w:tcW w:w="4980" w:type="dxa"/>
          </w:tcPr>
          <w:p w14:paraId="16889F46" w14:textId="77777777" w:rsidR="00B92710" w:rsidRPr="009A5CEE" w:rsidRDefault="00B92710" w:rsidP="009A5CEE">
            <w:r w:rsidRPr="009A5CEE">
              <w:t>Repairs/Replacement</w:t>
            </w:r>
          </w:p>
        </w:tc>
        <w:tc>
          <w:tcPr>
            <w:tcW w:w="2794" w:type="dxa"/>
            <w:noWrap/>
          </w:tcPr>
          <w:p w14:paraId="1252F362" w14:textId="77777777" w:rsidR="00B92710" w:rsidRPr="009A5CEE" w:rsidRDefault="00B92710" w:rsidP="009A5CEE">
            <w:r w:rsidRPr="009A5CEE">
              <w:t>$</w:t>
            </w:r>
          </w:p>
        </w:tc>
        <w:tc>
          <w:tcPr>
            <w:tcW w:w="2738" w:type="dxa"/>
            <w:noWrap/>
          </w:tcPr>
          <w:p w14:paraId="134FBDDD" w14:textId="77777777" w:rsidR="00B92710" w:rsidRPr="009A5CEE" w:rsidRDefault="00B92710" w:rsidP="009A5CEE">
            <w:r w:rsidRPr="009A5CEE">
              <w:t>$</w:t>
            </w:r>
          </w:p>
        </w:tc>
      </w:tr>
      <w:tr w:rsidR="00B92710" w:rsidRPr="009A5CEE" w14:paraId="045682B7" w14:textId="77777777" w:rsidTr="007C1195">
        <w:trPr>
          <w:trHeight w:val="331"/>
        </w:trPr>
        <w:tc>
          <w:tcPr>
            <w:tcW w:w="4980" w:type="dxa"/>
          </w:tcPr>
          <w:p w14:paraId="517B0DB6" w14:textId="77777777" w:rsidR="00B92710" w:rsidRPr="009A5CEE" w:rsidRDefault="00B92710" w:rsidP="009A5CEE">
            <w:r w:rsidRPr="009A5CEE">
              <w:t>Entertainment/Vacation</w:t>
            </w:r>
          </w:p>
        </w:tc>
        <w:tc>
          <w:tcPr>
            <w:tcW w:w="2794" w:type="dxa"/>
            <w:noWrap/>
          </w:tcPr>
          <w:p w14:paraId="78C9E398" w14:textId="77777777" w:rsidR="00B92710" w:rsidRPr="009A5CEE" w:rsidRDefault="00B92710" w:rsidP="009A5CEE">
            <w:r w:rsidRPr="009A5CEE">
              <w:t>$</w:t>
            </w:r>
          </w:p>
        </w:tc>
        <w:tc>
          <w:tcPr>
            <w:tcW w:w="2738" w:type="dxa"/>
            <w:noWrap/>
          </w:tcPr>
          <w:p w14:paraId="742D2E4F" w14:textId="77777777" w:rsidR="00B92710" w:rsidRPr="009A5CEE" w:rsidRDefault="00B92710" w:rsidP="009A5CEE">
            <w:r w:rsidRPr="009A5CEE">
              <w:t>$</w:t>
            </w:r>
          </w:p>
        </w:tc>
      </w:tr>
      <w:tr w:rsidR="00B92710" w:rsidRPr="009A5CEE" w14:paraId="33E82E4F" w14:textId="77777777" w:rsidTr="007C1195">
        <w:trPr>
          <w:trHeight w:val="331"/>
        </w:trPr>
        <w:tc>
          <w:tcPr>
            <w:tcW w:w="4980" w:type="dxa"/>
          </w:tcPr>
          <w:p w14:paraId="05E15D42" w14:textId="77777777" w:rsidR="00B92710" w:rsidRPr="009A5CEE" w:rsidRDefault="00B92710" w:rsidP="009A5CEE">
            <w:r w:rsidRPr="009A5CEE">
              <w:t>Gifts</w:t>
            </w:r>
          </w:p>
        </w:tc>
        <w:tc>
          <w:tcPr>
            <w:tcW w:w="2794" w:type="dxa"/>
            <w:noWrap/>
          </w:tcPr>
          <w:p w14:paraId="31C357FD" w14:textId="77777777" w:rsidR="00B92710" w:rsidRPr="009A5CEE" w:rsidRDefault="00B92710" w:rsidP="009A5CEE">
            <w:r w:rsidRPr="009A5CEE">
              <w:t>$</w:t>
            </w:r>
          </w:p>
        </w:tc>
        <w:tc>
          <w:tcPr>
            <w:tcW w:w="2738" w:type="dxa"/>
            <w:noWrap/>
          </w:tcPr>
          <w:p w14:paraId="2E13426D" w14:textId="77777777" w:rsidR="00B92710" w:rsidRPr="009A5CEE" w:rsidRDefault="00B92710" w:rsidP="009A5CEE">
            <w:r w:rsidRPr="009A5CEE">
              <w:t>$</w:t>
            </w:r>
          </w:p>
        </w:tc>
      </w:tr>
      <w:tr w:rsidR="00B92710" w:rsidRPr="009A5CEE" w14:paraId="7E66A1DC" w14:textId="77777777" w:rsidTr="007C1195">
        <w:trPr>
          <w:trHeight w:val="331"/>
        </w:trPr>
        <w:tc>
          <w:tcPr>
            <w:tcW w:w="4980" w:type="dxa"/>
          </w:tcPr>
          <w:p w14:paraId="6D4556F3" w14:textId="77777777" w:rsidR="00B92710" w:rsidRPr="009A5CEE" w:rsidRDefault="00B92710" w:rsidP="009A5CEE">
            <w:r w:rsidRPr="009A5CEE">
              <w:t>Education</w:t>
            </w:r>
          </w:p>
        </w:tc>
        <w:tc>
          <w:tcPr>
            <w:tcW w:w="2794" w:type="dxa"/>
            <w:noWrap/>
          </w:tcPr>
          <w:p w14:paraId="1825A8B5" w14:textId="77777777" w:rsidR="00B92710" w:rsidRPr="009A5CEE" w:rsidRDefault="00B92710" w:rsidP="009A5CEE">
            <w:r w:rsidRPr="009A5CEE">
              <w:t>$</w:t>
            </w:r>
          </w:p>
        </w:tc>
        <w:tc>
          <w:tcPr>
            <w:tcW w:w="2738" w:type="dxa"/>
            <w:noWrap/>
          </w:tcPr>
          <w:p w14:paraId="77C5E81D" w14:textId="77777777" w:rsidR="00B92710" w:rsidRPr="009A5CEE" w:rsidRDefault="00B92710" w:rsidP="009A5CEE">
            <w:r w:rsidRPr="009A5CEE">
              <w:t>$</w:t>
            </w:r>
          </w:p>
        </w:tc>
      </w:tr>
      <w:tr w:rsidR="00B92710" w:rsidRPr="009A5CEE" w14:paraId="23353CFB" w14:textId="77777777" w:rsidTr="007C1195">
        <w:trPr>
          <w:trHeight w:val="331"/>
        </w:trPr>
        <w:tc>
          <w:tcPr>
            <w:tcW w:w="4980" w:type="dxa"/>
          </w:tcPr>
          <w:p w14:paraId="425C628B" w14:textId="77777777" w:rsidR="00B92710" w:rsidRPr="009A5CEE" w:rsidRDefault="00B92710" w:rsidP="009A5CEE">
            <w:r w:rsidRPr="009A5CEE">
              <w:t>Pet Expense</w:t>
            </w:r>
          </w:p>
        </w:tc>
        <w:tc>
          <w:tcPr>
            <w:tcW w:w="2794" w:type="dxa"/>
            <w:noWrap/>
          </w:tcPr>
          <w:p w14:paraId="6D3D3E71" w14:textId="77777777" w:rsidR="00B92710" w:rsidRPr="009A5CEE" w:rsidRDefault="00B92710" w:rsidP="009A5CEE">
            <w:r w:rsidRPr="009A5CEE">
              <w:t>$</w:t>
            </w:r>
          </w:p>
        </w:tc>
        <w:tc>
          <w:tcPr>
            <w:tcW w:w="2738" w:type="dxa"/>
            <w:noWrap/>
          </w:tcPr>
          <w:p w14:paraId="61916DFC" w14:textId="77777777" w:rsidR="00B92710" w:rsidRPr="009A5CEE" w:rsidRDefault="00B92710" w:rsidP="009A5CEE">
            <w:r w:rsidRPr="009A5CEE">
              <w:t>$</w:t>
            </w:r>
          </w:p>
        </w:tc>
      </w:tr>
      <w:tr w:rsidR="00B92710" w:rsidRPr="009A5CEE" w14:paraId="54D192FE" w14:textId="77777777" w:rsidTr="007C1195">
        <w:trPr>
          <w:trHeight w:val="331"/>
        </w:trPr>
        <w:tc>
          <w:tcPr>
            <w:tcW w:w="4980" w:type="dxa"/>
          </w:tcPr>
          <w:p w14:paraId="4C713A41" w14:textId="03828AB6" w:rsidR="00B92710" w:rsidRPr="009A5CEE" w:rsidRDefault="00DE4635" w:rsidP="009A5CEE">
            <w:r w:rsidRPr="009A5CEE">
              <w:t>Misc.</w:t>
            </w:r>
            <w:r w:rsidR="00B92710" w:rsidRPr="009A5CEE">
              <w:t>- Stamps, Checks, ASA, Attorney, Tax Prep, AAA</w:t>
            </w:r>
          </w:p>
        </w:tc>
        <w:tc>
          <w:tcPr>
            <w:tcW w:w="2794" w:type="dxa"/>
            <w:noWrap/>
          </w:tcPr>
          <w:p w14:paraId="2ED4BDFC" w14:textId="77777777" w:rsidR="00B92710" w:rsidRPr="009A5CEE" w:rsidRDefault="00B92710" w:rsidP="009A5CEE">
            <w:r w:rsidRPr="009A5CEE">
              <w:t>$</w:t>
            </w:r>
          </w:p>
        </w:tc>
        <w:tc>
          <w:tcPr>
            <w:tcW w:w="2738" w:type="dxa"/>
            <w:noWrap/>
          </w:tcPr>
          <w:p w14:paraId="32893561" w14:textId="77777777" w:rsidR="00B92710" w:rsidRPr="009A5CEE" w:rsidRDefault="00B92710" w:rsidP="009A5CEE">
            <w:r w:rsidRPr="009A5CEE">
              <w:t>$</w:t>
            </w:r>
          </w:p>
        </w:tc>
      </w:tr>
      <w:tr w:rsidR="00B92710" w:rsidRPr="009A5CEE" w14:paraId="3DBF7EE5" w14:textId="77777777" w:rsidTr="007C1195">
        <w:trPr>
          <w:trHeight w:val="331"/>
        </w:trPr>
        <w:tc>
          <w:tcPr>
            <w:tcW w:w="4980" w:type="dxa"/>
          </w:tcPr>
          <w:p w14:paraId="0701026D" w14:textId="77777777" w:rsidR="00B92710" w:rsidRPr="009A5CEE" w:rsidRDefault="00B92710" w:rsidP="009A5CEE">
            <w:r w:rsidRPr="009A5CEE">
              <w:t>Other</w:t>
            </w:r>
          </w:p>
        </w:tc>
        <w:tc>
          <w:tcPr>
            <w:tcW w:w="2794" w:type="dxa"/>
            <w:noWrap/>
          </w:tcPr>
          <w:p w14:paraId="4CC6D581" w14:textId="77777777" w:rsidR="00B92710" w:rsidRPr="009A5CEE" w:rsidRDefault="00B92710" w:rsidP="009A5CEE">
            <w:r w:rsidRPr="009A5CEE">
              <w:t>$</w:t>
            </w:r>
          </w:p>
        </w:tc>
        <w:tc>
          <w:tcPr>
            <w:tcW w:w="2738" w:type="dxa"/>
            <w:noWrap/>
          </w:tcPr>
          <w:p w14:paraId="02F9A1C4" w14:textId="77777777" w:rsidR="00B92710" w:rsidRPr="009A5CEE" w:rsidRDefault="00B92710" w:rsidP="009A5CEE">
            <w:r w:rsidRPr="009A5CEE">
              <w:t>$</w:t>
            </w:r>
          </w:p>
        </w:tc>
      </w:tr>
      <w:tr w:rsidR="00B92710" w:rsidRPr="009A5CEE" w14:paraId="2AFC2788" w14:textId="77777777" w:rsidTr="007C1195">
        <w:trPr>
          <w:trHeight w:val="331"/>
        </w:trPr>
        <w:tc>
          <w:tcPr>
            <w:tcW w:w="4980" w:type="dxa"/>
          </w:tcPr>
          <w:p w14:paraId="7673F4DA" w14:textId="77777777" w:rsidR="00B92710" w:rsidRPr="009A5CEE" w:rsidRDefault="00B92710" w:rsidP="009A5CEE">
            <w:r w:rsidRPr="009A5CEE">
              <w:t>Other</w:t>
            </w:r>
          </w:p>
        </w:tc>
        <w:tc>
          <w:tcPr>
            <w:tcW w:w="2794" w:type="dxa"/>
            <w:noWrap/>
          </w:tcPr>
          <w:p w14:paraId="598541FC" w14:textId="77777777" w:rsidR="00B92710" w:rsidRPr="009A5CEE" w:rsidRDefault="00B92710" w:rsidP="009A5CEE">
            <w:r w:rsidRPr="009A5CEE">
              <w:t>$</w:t>
            </w:r>
          </w:p>
        </w:tc>
        <w:tc>
          <w:tcPr>
            <w:tcW w:w="2738" w:type="dxa"/>
            <w:noWrap/>
          </w:tcPr>
          <w:p w14:paraId="684144E0" w14:textId="77777777" w:rsidR="00B92710" w:rsidRPr="009A5CEE" w:rsidRDefault="00B92710" w:rsidP="009A5CEE">
            <w:r w:rsidRPr="009A5CEE">
              <w:t>$</w:t>
            </w:r>
          </w:p>
        </w:tc>
      </w:tr>
      <w:tr w:rsidR="00B92710" w:rsidRPr="009A5CEE" w14:paraId="32D64D8F" w14:textId="77777777" w:rsidTr="007C1195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331"/>
        </w:trPr>
        <w:tc>
          <w:tcPr>
            <w:tcW w:w="4980" w:type="dxa"/>
          </w:tcPr>
          <w:p w14:paraId="2685644D" w14:textId="77777777" w:rsidR="00B92710" w:rsidRPr="009A5CEE" w:rsidRDefault="00B92710" w:rsidP="009A5CEE">
            <w:r w:rsidRPr="009A5CEE">
              <w:t>Totals</w:t>
            </w:r>
          </w:p>
        </w:tc>
        <w:tc>
          <w:tcPr>
            <w:tcW w:w="2794" w:type="dxa"/>
            <w:noWrap/>
          </w:tcPr>
          <w:p w14:paraId="666593EB" w14:textId="77777777" w:rsidR="00B92710" w:rsidRPr="009A5CEE" w:rsidRDefault="00B92710" w:rsidP="009A5CEE">
            <w:r w:rsidRPr="009A5CEE">
              <w:t>$</w:t>
            </w:r>
          </w:p>
        </w:tc>
        <w:tc>
          <w:tcPr>
            <w:tcW w:w="2738" w:type="dxa"/>
            <w:noWrap/>
          </w:tcPr>
          <w:p w14:paraId="61E8962E" w14:textId="77777777" w:rsidR="00B92710" w:rsidRPr="009A5CEE" w:rsidRDefault="00B92710" w:rsidP="009A5CEE">
            <w:r w:rsidRPr="009A5CEE">
              <w:t>$</w:t>
            </w:r>
          </w:p>
        </w:tc>
      </w:tr>
    </w:tbl>
    <w:p w14:paraId="32D3CDCF" w14:textId="77777777" w:rsidR="00B92710" w:rsidRDefault="00B92710" w:rsidP="00B92710">
      <w:pPr>
        <w:spacing w:after="0"/>
        <w:rPr>
          <w:sz w:val="10"/>
        </w:rPr>
      </w:pPr>
    </w:p>
    <w:p w14:paraId="6985B2E0" w14:textId="77777777" w:rsidR="00C8548D" w:rsidRPr="00C8548D" w:rsidRDefault="00C8548D" w:rsidP="00C8548D"/>
    <w:sectPr w:rsidR="00C8548D" w:rsidRPr="00C8548D" w:rsidSect="00263DD0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 w:code="1"/>
      <w:pgMar w:top="720" w:right="720" w:bottom="720" w:left="720" w:header="720" w:footer="288" w:gutter="0"/>
      <w:pgNumType w:start="1"/>
      <w:cols w:space="708"/>
      <w:titlePg/>
      <w:docGrid w:linePitch="40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9994DCE" w14:textId="77777777" w:rsidR="00C11E48" w:rsidRDefault="00C11E48" w:rsidP="00B00770">
      <w:r>
        <w:separator/>
      </w:r>
    </w:p>
  </w:endnote>
  <w:endnote w:type="continuationSeparator" w:id="0">
    <w:p w14:paraId="05ADFC10" w14:textId="77777777" w:rsidR="00C11E48" w:rsidRDefault="00C11E48" w:rsidP="00B007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  <w:embedRegular r:id="rId1" w:fontKey="{FF7AC9D9-6E89-4250-9C00-3E4998EB4C67}"/>
    <w:embedBold r:id="rId2" w:fontKey="{93A50177-2AD5-4344-9BCD-5387DE5E9416}"/>
    <w:embedItalic r:id="rId3" w:fontKey="{57A879BC-113B-4284-BCEC-8EE60B77569B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  <w:embedRegular r:id="rId4" w:fontKey="{AE12189E-3E2C-4DB2-9D46-8CDE4C62A9B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9D4CC555-5140-4B93-9B4C-D80451197E99}"/>
    <w:embedBold r:id="rId6" w:fontKey="{AFCBB7D8-48A1-4157-BE41-EF52954B3D96}"/>
    <w:embedItalic r:id="rId7" w:fontKey="{F2940E42-5E31-41F6-8346-075D1F0E2B09}"/>
  </w:font>
  <w:font w:name="MingLiU">
    <w:altName w:val="細明體"/>
    <w:panose1 w:val="02010609000101010101"/>
    <w:charset w:val="88"/>
    <w:family w:val="modern"/>
    <w:notTrueType/>
    <w:pitch w:val="fixed"/>
    <w:sig w:usb0="00000001" w:usb1="08080000" w:usb2="00000010" w:usb3="00000000" w:csb0="00100000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  <w:embedRegular r:id="rId8" w:fontKey="{73A829D7-9409-40E7-83D2-26F212D10B7E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Bold r:id="rId9" w:fontKey="{0F00CE82-79C9-48E8-83EE-E48F79F2BCB5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0" w:fontKey="{CC523CDB-7A70-4DEC-A39B-B505BDD8B87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AD75B07" w14:textId="77777777" w:rsidR="00AE6888" w:rsidRDefault="00AE6888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96A60D9" w14:textId="5D561110" w:rsidR="006F61FC" w:rsidRDefault="00596A2F" w:rsidP="00732A60">
    <w:pPr>
      <w:pStyle w:val="Footer"/>
      <w:pBdr>
        <w:top w:val="single" w:sz="12" w:space="1" w:color="1A2845" w:themeColor="accent1"/>
      </w:pBdr>
      <w:tabs>
        <w:tab w:val="clear" w:pos="9900"/>
        <w:tab w:val="right" w:pos="10800"/>
      </w:tabs>
      <w:rPr>
        <w:sz w:val="18"/>
      </w:rPr>
    </w:pPr>
    <w:r w:rsidRPr="00836D54">
      <w:rPr>
        <w:sz w:val="18"/>
      </w:rPr>
      <w:t>College Planning worksheet</w:t>
    </w:r>
    <w:r w:rsidR="006F61FC" w:rsidRPr="00836D54">
      <w:rPr>
        <w:sz w:val="18"/>
      </w:rPr>
      <w:tab/>
      <w:t xml:space="preserve">page </w:t>
    </w:r>
    <w:r w:rsidR="006F61FC" w:rsidRPr="00836D54">
      <w:rPr>
        <w:sz w:val="18"/>
      </w:rPr>
      <w:fldChar w:fldCharType="begin"/>
    </w:r>
    <w:r w:rsidR="006F61FC" w:rsidRPr="00836D54">
      <w:rPr>
        <w:sz w:val="18"/>
      </w:rPr>
      <w:instrText xml:space="preserve"> PAGE   \* MERGEFORMAT </w:instrText>
    </w:r>
    <w:r w:rsidR="006F61FC" w:rsidRPr="00836D54">
      <w:rPr>
        <w:sz w:val="18"/>
      </w:rPr>
      <w:fldChar w:fldCharType="separate"/>
    </w:r>
    <w:r w:rsidR="00AE6888">
      <w:rPr>
        <w:sz w:val="18"/>
      </w:rPr>
      <w:t>4</w:t>
    </w:r>
    <w:r w:rsidR="006F61FC" w:rsidRPr="00836D54">
      <w:rPr>
        <w:sz w:val="18"/>
      </w:rPr>
      <w:fldChar w:fldCharType="end"/>
    </w:r>
  </w:p>
  <w:p w14:paraId="43E0A8FD" w14:textId="6102228E" w:rsidR="00836D54" w:rsidRPr="00836D54" w:rsidRDefault="00836D54" w:rsidP="00836D54">
    <w:pPr>
      <w:pStyle w:val="Footer"/>
      <w:pBdr>
        <w:top w:val="single" w:sz="12" w:space="1" w:color="1A2845" w:themeColor="accent1"/>
      </w:pBdr>
      <w:tabs>
        <w:tab w:val="clear" w:pos="9900"/>
        <w:tab w:val="right" w:pos="10800"/>
      </w:tabs>
      <w:jc w:val="center"/>
      <w:rPr>
        <w:rFonts w:ascii="Arial Black" w:hAnsi="Arial Black"/>
        <w:b/>
        <w:sz w:val="4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7153334" w14:textId="77777777" w:rsidR="00AE6888" w:rsidRDefault="00AE6888" w:rsidP="00AE6888">
    <w:pPr>
      <w:pStyle w:val="Footer"/>
      <w:pBdr>
        <w:top w:val="single" w:sz="12" w:space="1" w:color="1A2845" w:themeColor="accent1"/>
      </w:pBdr>
      <w:tabs>
        <w:tab w:val="clear" w:pos="9900"/>
        <w:tab w:val="right" w:pos="10800"/>
      </w:tabs>
      <w:jc w:val="center"/>
    </w:pPr>
    <w:r>
      <w:rPr>
        <w:rFonts w:ascii="Calibri" w:hAnsi="Calibri" w:cs="Calibri"/>
        <w:color w:val="000000"/>
        <w:shd w:val="clear" w:color="auto" w:fill="FFFFFF"/>
      </w:rPr>
      <w:t>Securities and investment advice through G. A. Repple &amp; Company, A Registered Broker / Dealer &amp; Investment Advisor, Member FINRA &amp; SIPC. 101 Normandy Road, </w:t>
    </w:r>
    <w:r>
      <w:t>Casselberry, FL 32707  T. 407-339-9090</w:t>
    </w:r>
  </w:p>
  <w:p w14:paraId="7B1BAD7B" w14:textId="4B264AED" w:rsidR="00263DD0" w:rsidRPr="00AE6888" w:rsidRDefault="00263DD0" w:rsidP="00AE6888">
    <w:pPr>
      <w:pStyle w:val="Footer"/>
    </w:pPr>
    <w:bookmarkStart w:id="0" w:name="_GoBack"/>
    <w:bookmarkEnd w:id="0"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854F2B3" w14:textId="77777777" w:rsidR="00C11E48" w:rsidRDefault="00C11E48" w:rsidP="00B00770">
      <w:r>
        <w:separator/>
      </w:r>
    </w:p>
  </w:footnote>
  <w:footnote w:type="continuationSeparator" w:id="0">
    <w:p w14:paraId="0F050B96" w14:textId="77777777" w:rsidR="00C11E48" w:rsidRDefault="00C11E48" w:rsidP="00B0077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F4727BF" w14:textId="77777777" w:rsidR="00AE6888" w:rsidRDefault="00AE6888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0CF655F" w14:textId="77777777" w:rsidR="006F61FC" w:rsidRDefault="006F61FC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1E206CF6" wp14:editId="181DA04B">
              <wp:simplePos x="0" y="0"/>
              <wp:positionH relativeFrom="margin">
                <wp:align>center</wp:align>
              </wp:positionH>
              <wp:positionV relativeFrom="paragraph">
                <wp:posOffset>-459105</wp:posOffset>
              </wp:positionV>
              <wp:extent cx="10058400" cy="330200"/>
              <wp:effectExtent l="0" t="0" r="0" b="0"/>
              <wp:wrapNone/>
              <wp:docPr id="3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058400" cy="330200"/>
                        <a:chOff x="0" y="0"/>
                        <a:chExt cx="7563345" cy="91440"/>
                      </a:xfrm>
                      <a:solidFill>
                        <a:schemeClr val="accent1"/>
                      </a:solidFill>
                    </wpg:grpSpPr>
                    <wps:wsp>
                      <wps:cNvPr id="78" name="Rectangle 4"/>
                      <wps:cNvSpPr/>
                      <wps:spPr>
                        <a:xfrm>
                          <a:off x="0" y="0"/>
                          <a:ext cx="1517650" cy="91440"/>
                        </a:xfrm>
                        <a:prstGeom prst="rect">
                          <a:avLst/>
                        </a:prstGeom>
                        <a:grpFill/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9" name="Rectangle 7"/>
                      <wps:cNvSpPr/>
                      <wps:spPr>
                        <a:xfrm>
                          <a:off x="1512444" y="0"/>
                          <a:ext cx="1517650" cy="91440"/>
                        </a:xfrm>
                        <a:prstGeom prst="rect">
                          <a:avLst/>
                        </a:prstGeom>
                        <a:grpFill/>
                        <a:ln>
                          <a:noFill/>
                        </a:ln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6" name="Rectangle 13"/>
                      <wps:cNvSpPr/>
                      <wps:spPr>
                        <a:xfrm>
                          <a:off x="3020554" y="0"/>
                          <a:ext cx="1517650" cy="91440"/>
                        </a:xfrm>
                        <a:prstGeom prst="rect">
                          <a:avLst/>
                        </a:prstGeom>
                        <a:grpFill/>
                        <a:ln>
                          <a:noFill/>
                        </a:ln>
                      </wps:spPr>
                      <wps:style>
                        <a:lnRef idx="1">
                          <a:schemeClr val="accent3"/>
                        </a:lnRef>
                        <a:fillRef idx="3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7" name="Rectangle 14"/>
                      <wps:cNvSpPr/>
                      <wps:spPr>
                        <a:xfrm>
                          <a:off x="4532997" y="0"/>
                          <a:ext cx="1517650" cy="91440"/>
                        </a:xfrm>
                        <a:prstGeom prst="rect">
                          <a:avLst/>
                        </a:prstGeom>
                        <a:grpFill/>
                        <a:ln>
                          <a:noFill/>
                        </a:ln>
                      </wps:spPr>
                      <wps:style>
                        <a:lnRef idx="1">
                          <a:schemeClr val="accent4"/>
                        </a:lnRef>
                        <a:fillRef idx="3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6" name="Rectangle 18"/>
                      <wps:cNvSpPr/>
                      <wps:spPr>
                        <a:xfrm>
                          <a:off x="6045441" y="0"/>
                          <a:ext cx="1517904" cy="91440"/>
                        </a:xfrm>
                        <a:prstGeom prst="rect">
                          <a:avLst/>
                        </a:prstGeom>
                        <a:grpFill/>
                        <a:ln>
                          <a:noFill/>
                        </a:ln>
                      </wps:spPr>
                      <wps:style>
                        <a:lnRef idx="1">
                          <a:schemeClr val="accent5"/>
                        </a:lnRef>
                        <a:fillRef idx="3">
                          <a:schemeClr val="accent5"/>
                        </a:fillRef>
                        <a:effectRef idx="2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group w14:anchorId="01775E2D" id="Group 3" o:spid="_x0000_s1026" style="position:absolute;margin-left:0;margin-top:-36.15pt;width:11in;height:26pt;z-index:251659264;mso-position-horizontal:center;mso-position-horizontal-relative:margin;mso-width-relative:margin;mso-height-relative:margin" coordsize="75633,9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v6niwMAAGMVAAAOAAAAZHJzL2Uyb0RvYy54bWzsWN9v2yAQfp+0/wHxvtpO7KSx6lRRu1aT&#10;qrVqO/WZEpxYwsCAxMn++h34R6I2WptMmtQpL8TAHcd9d99BODtflRwtmTaFFBmOTkKMmKByWohZ&#10;hn88Xn05xchYIqaES8EyvGYGn48/fzqrVMp6ci75lGkEiwiTVirDc2tVGgSGzllJzIlUTMBkLnVJ&#10;LHT1LJhqUsHqJQ96YTgIKqmnSkvKjIHRy3oSj/36ec6ovc1zwyziGYa9Wd9q3z67NhifkXSmiZoX&#10;tNkGOWAXJSkEGO2WuiSWoIUuXi1VFlRLI3N7QmUZyDwvKPM+gDdR+MKbay0XyvsyS6uZ6mACaF/g&#10;dPCy9PvyTqNimuE+RoKUECJvFfUdNJWapSBxrdWDutPNwKzuOW9XuS7dL/iBVh7UdQcqW1lEYTAK&#10;w+Q0DgF8CpP9fghhq2Gnc4jNKz06/9poDpNBvx8nteIoimOvF2zMGsmL6VXBuduDTxl2wTVaEgg2&#10;oZQJGzlLoLElGTinOh8qBXlnNtCav4P2YU4U8xEzDrgG2iGQoMb2HhKSiBlnKK7x9WIduCY1gPO7&#10;kU2i4SBpgN2Fj9LGXjNZIveRYQ3GfZKS5Y2xNTCtiLMJoDgwYYKkXLhWyGYAIHQjgF27Rf9l15zV&#10;0vcshyxy4fYW/hgMLkDaqeVgrVPsv63YyDtV5rndKffeVu40vGUpbKdcFkLqXQvwLn/yWr5FoPbb&#10;QfAsp2uIspZ1ZTGKXhUA9g0x9o5oKCUQHiiP9haanMsqw7L5wmgu9a9d404e0hBmMaqgNGXY/FwQ&#10;zTDi3wQkaB1qZH0nToY9sKG3Z563Z8SivJBAiAgKsaL+08lb3n7mWpZPUEUnzipMEUHBdoap1W3n&#10;wtYlE+owZZOJF4P6pYi9EQ+KtlF3yfS4eiJaNRlnoQh8ly0pSPoi8WpZFw8hJwsr88Jn5QbXBm8g&#10;qKtF/4Kpo9dMHe7F1CiJenEcY7SjEn4wvvaa4rk3X1vFg/jaKh/5euTr1s2uLSKuDGxO1tPBa75G&#10;zdXlnUeru5AkyX9BWO+4P6r3PGBbxYMI2yofCXsk7NuEHe4g7H534Tjp90YjWOfjn7De8UMI2yoe&#10;RNhW+UjYI2HfJGzU23XEnu51Jx6EcRLH8AdkN2NHIZy+7nHgA/yHTQ69E7eKBzG2VT4y9mMz1r89&#10;wUuef5NqXh3dU+F23//n3byNjn8DAAD//wMAUEsDBBQABgAIAAAAIQDsA8Wy4AAAAAkBAAAPAAAA&#10;ZHJzL2Rvd25yZXYueG1sTI/NTsMwEITvSLyDtUjcWueHQhXiVFUFnCqktkiImxtvk6jxOordJH17&#10;tic47sxo9pt8NdlWDNj7xpGCeB6BQCqdaahS8HV4ny1B+KDJ6NYRKriih1Vxf5frzLiRdjjsQyW4&#10;hHymFdQhdJmUvqzRaj93HRJ7J9dbHfjsK2l6PXK5bWUSRc/S6ob4Q6073NRYnvcXq+Bj1OM6jd+G&#10;7fm0uf4cFp/f2xiVenyY1q8gAk7hLww3fEaHgpmO7kLGi1YBDwkKZi9JCuJmL5ZPLB1ZSqIUZJHL&#10;/wuKXwAAAP//AwBQSwECLQAUAAYACAAAACEAtoM4kv4AAADhAQAAEwAAAAAAAAAAAAAAAAAAAAAA&#10;W0NvbnRlbnRfVHlwZXNdLnhtbFBLAQItABQABgAIAAAAIQA4/SH/1gAAAJQBAAALAAAAAAAAAAAA&#10;AAAAAC8BAABfcmVscy8ucmVsc1BLAQItABQABgAIAAAAIQCrov6niwMAAGMVAAAOAAAAAAAAAAAA&#10;AAAAAC4CAABkcnMvZTJvRG9jLnhtbFBLAQItABQABgAIAAAAIQDsA8Wy4AAAAAkBAAAPAAAAAAAA&#10;AAAAAAAAAOUFAABkcnMvZG93bnJldi54bWxQSwUGAAAAAAQABADzAAAA8gYAAAAA&#10;">
              <v:rect id="Rectangle 4" o:spid="_x0000_s1027" style="position:absolute;width:15176;height:9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K6vtvgAAANsAAAAPAAAAZHJzL2Rvd25yZXYueG1sRE/Pa8Iw&#10;FL4P/B/CE3Zb0+6wSW0UdQjD21Tw+mieTTF5KUms9b9fDoMdP77fzXpyVowUYu9ZQVWUIIhbr3vu&#10;FJxP+7cFiJiQNVrPpOBJEdar2UuDtfYP/qHxmDqRQzjWqMCkNNRSxtaQw1j4gThzVx8cpgxDJ3XA&#10;Rw53Vr6X5Yd02HNuMDjQzlB7O96dgml7QemtoStKVx7GffVV7axSr/NpswSRaEr/4j/3t1bwmcfm&#10;L/kHyNUvAAAA//8DAFBLAQItABQABgAIAAAAIQDb4fbL7gAAAIUBAAATAAAAAAAAAAAAAAAAAAAA&#10;AABbQ29udGVudF9UeXBlc10ueG1sUEsBAi0AFAAGAAgAAAAhAFr0LFu/AAAAFQEAAAsAAAAAAAAA&#10;AAAAAAAAHwEAAF9yZWxzLy5yZWxzUEsBAi0AFAAGAAgAAAAhAHsrq+2+AAAA2wAAAA8AAAAAAAAA&#10;AAAAAAAABwIAAGRycy9kb3ducmV2LnhtbFBLBQYAAAAAAwADALcAAADyAgAAAAA=&#10;" filled="f" stroked="f"/>
              <v:rect id="Rectangle 7" o:spid="_x0000_s1028" style="position:absolute;left:15124;width:15176;height:9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w52wQAAANsAAAAPAAAAZHJzL2Rvd25yZXYueG1sRI/BasMw&#10;EETvgf6D2EJvsewemtaNEtIEQ8itSaHXxVpbJtLKWIrt/n0VKPQ4zMwbZr2dnRUjDaHzrKDIchDE&#10;tdcdtwq+LtXyFUSIyBqtZ1LwQwG2m4fFGkvtJ/6k8RxbkSAcSlRgYuxLKUNtyGHIfE+cvMYPDmOS&#10;Qyv1gFOCOyuf8/xFOuw4LRjsaW+ovp5vTsH88Y3SW0MNSpefxqo4FHur1NPjvHsHEWmO/+G/9lEr&#10;WL3B/Uv6AXLzCwAA//8DAFBLAQItABQABgAIAAAAIQDb4fbL7gAAAIUBAAATAAAAAAAAAAAAAAAA&#10;AAAAAABbQ29udGVudF9UeXBlc10ueG1sUEsBAi0AFAAGAAgAAAAhAFr0LFu/AAAAFQEAAAsAAAAA&#10;AAAAAAAAAAAAHwEAAF9yZWxzLy5yZWxzUEsBAi0AFAAGAAgAAAAhABRnDnbBAAAA2wAAAA8AAAAA&#10;AAAAAAAAAAAABwIAAGRycy9kb3ducmV2LnhtbFBLBQYAAAAAAwADALcAAAD1AgAAAAA=&#10;" filled="f" stroked="f"/>
              <v:rect id="Rectangle 13" o:spid="_x0000_s1029" style="position:absolute;left:30205;width:15177;height:9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eojwQAAANsAAAAPAAAAZHJzL2Rvd25yZXYueG1sRI/NasMw&#10;EITvhbyD2EBvtewejHGshPwQKL01LeS6WBvLRFoZS3Gct48KhR6HmfmGaTazs2KiMfSeFRRZDoK4&#10;9brnTsHP9/GtAhEiskbrmRQ8KMBmvXhpsNb+zl80nWInEoRDjQpMjEMtZWgNOQyZH4iTd/Gjw5jk&#10;2Ek94j3BnZXveV5Khz2nBYMD7Q2119PNKZh3Z5TeGrqgdPnndCwOxd4q9bqctysQkeb4H/5rf2gF&#10;VQm/X9IPkOsnAAAA//8DAFBLAQItABQABgAIAAAAIQDb4fbL7gAAAIUBAAATAAAAAAAAAAAAAAAA&#10;AAAAAABbQ29udGVudF9UeXBlc10ueG1sUEsBAi0AFAAGAAgAAAAhAFr0LFu/AAAAFQEAAAsAAAAA&#10;AAAAAAAAAAAAHwEAAF9yZWxzLy5yZWxzUEsBAi0AFAAGAAgAAAAhAFAt6iPBAAAA2wAAAA8AAAAA&#10;AAAAAAAAAAAABwIAAGRycy9kb3ducmV2LnhtbFBLBQYAAAAAAwADALcAAAD1AgAAAAA=&#10;" filled="f" stroked="f"/>
              <v:rect id="Rectangle 14" o:spid="_x0000_s1030" style="position:absolute;left:45329;width:15177;height:9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YU+4wQAAANsAAAAPAAAAZHJzL2Rvd25yZXYueG1sRI/BasMw&#10;EETvhfyD2EBvjewe2uBYCUmKIfRWN5DrYq0tE2llLMVx/r4qFHocZuYNU+5mZ8VEY+g9K8hXGQji&#10;xuueOwXn7+plDSJEZI3WMyl4UIDddvFUYqH9nb9oqmMnEoRDgQpMjEMhZWgMOQwrPxAnr/Wjw5jk&#10;2Ek94j3BnZWvWfYmHfacFgwOdDTUXOubUzAfLii9NdSidNnnVOUf+dEq9byc9xsQkeb4H/5rn7SC&#10;9Tv8fkk/QG5/AAAA//8DAFBLAQItABQABgAIAAAAIQDb4fbL7gAAAIUBAAATAAAAAAAAAAAAAAAA&#10;AAAAAABbQ29udGVudF9UeXBlc10ueG1sUEsBAi0AFAAGAAgAAAAhAFr0LFu/AAAAFQEAAAsAAAAA&#10;AAAAAAAAAAAAHwEAAF9yZWxzLy5yZWxzUEsBAi0AFAAGAAgAAAAhAD9hT7jBAAAA2wAAAA8AAAAA&#10;AAAAAAAAAAAABwIAAGRycy9kb3ducmV2LnhtbFBLBQYAAAAAAwADALcAAAD1AgAAAAA=&#10;" filled="f" stroked="f"/>
              <v:rect id="Rectangle 18" o:spid="_x0000_s1031" style="position:absolute;left:60454;width:15179;height:9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6FovQAAANwAAAAPAAAAZHJzL2Rvd25yZXYueG1sRE/LqsIw&#10;EN0L/kMY4e40rQu5VKP4QBB3PsDt0IxNMZmUJtb69+aCcHdzOM9ZrHpnRUdtqD0ryCcZCOLS65or&#10;BdfLfvwLIkRkjdYzKXhTgNVyOFhgof2LT9SdYyVSCIcCFZgYm0LKUBpyGCa+IU7c3bcOY4JtJXWL&#10;rxTurJxm2Uw6rDk1GGxoa6h8nJ9OQb+5ofTW0B2ly47dPt/lW6vUz6hfz0FE6uO/+Os+6DR/OoO/&#10;Z9IFcvkBAAD//wMAUEsBAi0AFAAGAAgAAAAhANvh9svuAAAAhQEAABMAAAAAAAAAAAAAAAAAAAAA&#10;AFtDb250ZW50X1R5cGVzXS54bWxQSwECLQAUAAYACAAAACEAWvQsW78AAAAVAQAACwAAAAAAAAAA&#10;AAAAAAAfAQAAX3JlbHMvLnJlbHNQSwECLQAUAAYACAAAACEAXBOhaL0AAADcAAAADwAAAAAAAAAA&#10;AAAAAAAHAgAAZHJzL2Rvd25yZXYueG1sUEsFBgAAAAADAAMAtwAAAPECAAAAAA==&#10;" filled="f" stroked="f"/>
              <w10:wrap anchorx="margin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3E255AD" w14:textId="77777777" w:rsidR="00AE6888" w:rsidRDefault="00AE6888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52248B5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D32605D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4ED6C608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4E046D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91FA8FE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818694C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0A06ED4E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90FEEC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DF5A40C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E1E654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26F1131"/>
    <w:multiLevelType w:val="multilevel"/>
    <w:tmpl w:val="70BE882E"/>
    <w:lvl w:ilvl="0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1">
      <w:start w:val="1"/>
      <w:numFmt w:val="none"/>
      <w:suff w:val="nothing"/>
      <w:lvlText w:val="%2"/>
      <w:lvlJc w:val="left"/>
      <w:pPr>
        <w:ind w:left="0" w:firstLine="0"/>
      </w:pPr>
      <w:rPr>
        <w:rFonts w:hint="default"/>
      </w:rPr>
    </w:lvl>
    <w:lvl w:ilvl="2">
      <w:start w:val="1"/>
      <w:numFmt w:val="none"/>
      <w:pStyle w:val="Heading3"/>
      <w:suff w:val="nothing"/>
      <w:lvlText w:val="%3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Heading4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Heading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decimal"/>
      <w:pStyle w:val="ListNumber"/>
      <w:lvlText w:val="%7."/>
      <w:lvlJc w:val="left"/>
      <w:pPr>
        <w:tabs>
          <w:tab w:val="num" w:pos="216"/>
        </w:tabs>
        <w:ind w:left="504" w:hanging="288"/>
      </w:pPr>
      <w:rPr>
        <w:rFonts w:asciiTheme="majorHAnsi" w:hAnsiTheme="majorHAnsi" w:hint="default"/>
        <w:b w:val="0"/>
        <w:i w:val="0"/>
        <w:color w:val="auto"/>
      </w:rPr>
    </w:lvl>
    <w:lvl w:ilvl="7">
      <w:start w:val="1"/>
      <w:numFmt w:val="lowerLetter"/>
      <w:lvlText w:val="%8."/>
      <w:lvlJc w:val="left"/>
      <w:pPr>
        <w:tabs>
          <w:tab w:val="num" w:pos="504"/>
        </w:tabs>
        <w:ind w:left="792" w:hanging="288"/>
      </w:pPr>
      <w:rPr>
        <w:rFonts w:asciiTheme="majorHAnsi" w:hAnsiTheme="majorHAnsi" w:hint="default"/>
        <w:b w:val="0"/>
        <w:i w:val="0"/>
        <w:color w:val="auto"/>
      </w:rPr>
    </w:lvl>
    <w:lvl w:ilvl="8">
      <w:start w:val="1"/>
      <w:numFmt w:val="lowerRoman"/>
      <w:lvlText w:val="%9."/>
      <w:lvlJc w:val="left"/>
      <w:pPr>
        <w:tabs>
          <w:tab w:val="num" w:pos="792"/>
        </w:tabs>
        <w:ind w:left="1080" w:hanging="288"/>
      </w:pPr>
      <w:rPr>
        <w:rFonts w:asciiTheme="majorHAnsi" w:hAnsiTheme="majorHAnsi" w:hint="default"/>
        <w:b w:val="0"/>
        <w:i w:val="0"/>
        <w:color w:val="auto"/>
      </w:rPr>
    </w:lvl>
  </w:abstractNum>
  <w:abstractNum w:abstractNumId="11">
    <w:nsid w:val="111910CD"/>
    <w:multiLevelType w:val="multilevel"/>
    <w:tmpl w:val="7EAE7A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17140D39"/>
    <w:multiLevelType w:val="multilevel"/>
    <w:tmpl w:val="FF004F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87C4E11"/>
    <w:multiLevelType w:val="multilevel"/>
    <w:tmpl w:val="B784CBA4"/>
    <w:lvl w:ilvl="0">
      <w:start w:val="1"/>
      <w:numFmt w:val="bullet"/>
      <w:suff w:val="space"/>
      <w:lvlText w:val=""/>
      <w:lvlJc w:val="left"/>
      <w:pPr>
        <w:ind w:left="8460" w:firstLine="0"/>
      </w:pPr>
      <w:rPr>
        <w:rFonts w:ascii="Wingdings" w:hAnsi="Wingdings" w:hint="default"/>
        <w:color w:val="5B6972" w:themeColor="accent2"/>
        <w:position w:val="-10"/>
        <w:sz w:val="6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8E8069D"/>
    <w:multiLevelType w:val="multilevel"/>
    <w:tmpl w:val="327C2ECC"/>
    <w:styleLink w:val="Bullets"/>
    <w:lvl w:ilvl="0">
      <w:start w:val="1"/>
      <w:numFmt w:val="bullet"/>
      <w:lvlText w:val=""/>
      <w:lvlJc w:val="left"/>
      <w:pPr>
        <w:ind w:left="432" w:hanging="216"/>
      </w:pPr>
      <w:rPr>
        <w:rFonts w:ascii="Symbol" w:hAnsi="Symbol" w:hint="default"/>
        <w:color w:val="1A2845" w:themeColor="accent1"/>
      </w:rPr>
    </w:lvl>
    <w:lvl w:ilvl="1">
      <w:start w:val="1"/>
      <w:numFmt w:val="bullet"/>
      <w:lvlText w:val="o"/>
      <w:lvlJc w:val="left"/>
      <w:pPr>
        <w:ind w:left="864" w:hanging="216"/>
      </w:pPr>
      <w:rPr>
        <w:rFonts w:ascii="Courier New" w:hAnsi="Courier New" w:hint="default"/>
        <w:color w:val="1A2845" w:themeColor="accent1"/>
      </w:rPr>
    </w:lvl>
    <w:lvl w:ilvl="2">
      <w:start w:val="1"/>
      <w:numFmt w:val="bullet"/>
      <w:lvlText w:val=""/>
      <w:lvlJc w:val="left"/>
      <w:pPr>
        <w:ind w:left="1296" w:hanging="216"/>
      </w:pPr>
      <w:rPr>
        <w:rFonts w:ascii="Symbol" w:hAnsi="Symbol" w:hint="default"/>
        <w:color w:val="894E54" w:themeColor="accent3"/>
      </w:rPr>
    </w:lvl>
    <w:lvl w:ilvl="3">
      <w:start w:val="1"/>
      <w:numFmt w:val="bullet"/>
      <w:lvlText w:val=""/>
      <w:lvlJc w:val="left"/>
      <w:pPr>
        <w:ind w:left="1728" w:hanging="216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2160" w:hanging="216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2592" w:hanging="216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3024" w:hanging="216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3456" w:hanging="216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3888" w:hanging="216"/>
      </w:pPr>
      <w:rPr>
        <w:rFonts w:ascii="Wingdings" w:hAnsi="Wingdings" w:hint="default"/>
      </w:rPr>
    </w:lvl>
  </w:abstractNum>
  <w:abstractNum w:abstractNumId="15">
    <w:nsid w:val="2ECF76A5"/>
    <w:multiLevelType w:val="hybridMultilevel"/>
    <w:tmpl w:val="CD64FD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0EF7A1A"/>
    <w:multiLevelType w:val="multilevel"/>
    <w:tmpl w:val="9392D44C"/>
    <w:lvl w:ilvl="0">
      <w:start w:val="1"/>
      <w:numFmt w:val="decimal"/>
      <w:lvlText w:val="%1"/>
      <w:lvlJc w:val="left"/>
      <w:pPr>
        <w:ind w:left="432" w:hanging="216"/>
      </w:pPr>
      <w:rPr>
        <w:rFonts w:hint="default"/>
        <w:b/>
        <w:i w:val="0"/>
        <w:color w:val="0D1422" w:themeColor="accent1" w:themeShade="80"/>
      </w:rPr>
    </w:lvl>
    <w:lvl w:ilvl="1">
      <w:start w:val="1"/>
      <w:numFmt w:val="lowerLetter"/>
      <w:lvlText w:val="%2"/>
      <w:lvlJc w:val="left"/>
      <w:pPr>
        <w:ind w:left="864" w:hanging="216"/>
      </w:pPr>
      <w:rPr>
        <w:rFonts w:hint="default"/>
        <w:color w:val="131D33" w:themeColor="accent1" w:themeShade="BF"/>
      </w:rPr>
    </w:lvl>
    <w:lvl w:ilvl="2">
      <w:start w:val="1"/>
      <w:numFmt w:val="lowerRoman"/>
      <w:lvlText w:val="%3"/>
      <w:lvlJc w:val="left"/>
      <w:pPr>
        <w:ind w:left="1296" w:hanging="216"/>
      </w:pPr>
      <w:rPr>
        <w:rFonts w:hint="default"/>
        <w:color w:val="4A6EBA" w:themeColor="accent1" w:themeTint="99"/>
      </w:rPr>
    </w:lvl>
    <w:lvl w:ilvl="3">
      <w:start w:val="1"/>
      <w:numFmt w:val="decimal"/>
      <w:lvlText w:val="(%4)"/>
      <w:lvlJc w:val="left"/>
      <w:pPr>
        <w:ind w:left="1728" w:hanging="216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160" w:hanging="216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592" w:hanging="216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024" w:hanging="216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456" w:hanging="216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888" w:hanging="216"/>
      </w:pPr>
      <w:rPr>
        <w:rFonts w:hint="default"/>
      </w:rPr>
    </w:lvl>
  </w:abstractNum>
  <w:abstractNum w:abstractNumId="17">
    <w:nsid w:val="32900B5C"/>
    <w:multiLevelType w:val="multilevel"/>
    <w:tmpl w:val="063229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36065124"/>
    <w:multiLevelType w:val="multilevel"/>
    <w:tmpl w:val="507861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37DB0969"/>
    <w:multiLevelType w:val="hybridMultilevel"/>
    <w:tmpl w:val="4B72D8E4"/>
    <w:lvl w:ilvl="0" w:tplc="30EEA2E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FF671A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AC8A1B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99EAB7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7D4BF0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DE2B90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822DF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D6ECA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2265B0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>
    <w:nsid w:val="3BA32921"/>
    <w:multiLevelType w:val="multilevel"/>
    <w:tmpl w:val="7E863C38"/>
    <w:lvl w:ilvl="0">
      <w:start w:val="1"/>
      <w:numFmt w:val="decimal"/>
      <w:lvlText w:val="%1"/>
      <w:lvlJc w:val="left"/>
      <w:pPr>
        <w:ind w:left="432" w:hanging="216"/>
      </w:pPr>
      <w:rPr>
        <w:rFonts w:hint="default"/>
        <w:b/>
        <w:i w:val="0"/>
        <w:color w:val="1A2845" w:themeColor="accent1"/>
      </w:rPr>
    </w:lvl>
    <w:lvl w:ilvl="1">
      <w:start w:val="1"/>
      <w:numFmt w:val="lowerLetter"/>
      <w:lvlText w:val="%2"/>
      <w:lvlJc w:val="left"/>
      <w:pPr>
        <w:ind w:left="864" w:hanging="216"/>
      </w:pPr>
      <w:rPr>
        <w:rFonts w:hint="default"/>
        <w:color w:val="1A2845" w:themeColor="accent1"/>
      </w:rPr>
    </w:lvl>
    <w:lvl w:ilvl="2">
      <w:start w:val="1"/>
      <w:numFmt w:val="lowerRoman"/>
      <w:lvlText w:val="%3"/>
      <w:lvlJc w:val="left"/>
      <w:pPr>
        <w:ind w:left="1296" w:hanging="216"/>
      </w:pPr>
      <w:rPr>
        <w:rFonts w:hint="default"/>
        <w:color w:val="894E54" w:themeColor="accent3"/>
      </w:rPr>
    </w:lvl>
    <w:lvl w:ilvl="3">
      <w:start w:val="1"/>
      <w:numFmt w:val="decimal"/>
      <w:lvlText w:val="(%4)"/>
      <w:lvlJc w:val="left"/>
      <w:pPr>
        <w:ind w:left="1728" w:hanging="216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160" w:hanging="216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592" w:hanging="216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024" w:hanging="216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456" w:hanging="216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888" w:hanging="216"/>
      </w:pPr>
      <w:rPr>
        <w:rFonts w:hint="default"/>
      </w:rPr>
    </w:lvl>
  </w:abstractNum>
  <w:abstractNum w:abstractNumId="21">
    <w:nsid w:val="3E981270"/>
    <w:multiLevelType w:val="multilevel"/>
    <w:tmpl w:val="8B70F1A2"/>
    <w:lvl w:ilvl="0">
      <w:start w:val="1"/>
      <w:numFmt w:val="bullet"/>
      <w:pStyle w:val="ListParagraph"/>
      <w:lvlText w:val=""/>
      <w:lvlJc w:val="left"/>
      <w:pPr>
        <w:ind w:left="504" w:hanging="288"/>
      </w:pPr>
      <w:rPr>
        <w:rFonts w:ascii="Symbol" w:hAnsi="Symbol" w:hint="default"/>
        <w:color w:val="1A2845" w:themeColor="accent1"/>
      </w:rPr>
    </w:lvl>
    <w:lvl w:ilvl="1">
      <w:start w:val="1"/>
      <w:numFmt w:val="bullet"/>
      <w:lvlText w:val=""/>
      <w:lvlJc w:val="left"/>
      <w:pPr>
        <w:ind w:left="792" w:hanging="288"/>
      </w:pPr>
      <w:rPr>
        <w:rFonts w:ascii="Symbol" w:hAnsi="Symbol" w:hint="default"/>
        <w:color w:val="5B6972" w:themeColor="accent2"/>
      </w:rPr>
    </w:lvl>
    <w:lvl w:ilvl="2">
      <w:start w:val="1"/>
      <w:numFmt w:val="bullet"/>
      <w:lvlText w:val="o"/>
      <w:lvlJc w:val="left"/>
      <w:pPr>
        <w:ind w:left="1080" w:hanging="288"/>
      </w:pPr>
      <w:rPr>
        <w:rFonts w:ascii="Courier New" w:hAnsi="Courier New" w:hint="default"/>
        <w:color w:val="1A2845" w:themeColor="accent1"/>
      </w:rPr>
    </w:lvl>
    <w:lvl w:ilvl="3">
      <w:start w:val="1"/>
      <w:numFmt w:val="bullet"/>
      <w:lvlText w:val="o"/>
      <w:lvlJc w:val="left"/>
      <w:pPr>
        <w:ind w:left="1368" w:hanging="288"/>
      </w:pPr>
      <w:rPr>
        <w:rFonts w:ascii="Courier New" w:hAnsi="Courier New" w:hint="default"/>
        <w:color w:val="5B6972" w:themeColor="accent2"/>
      </w:rPr>
    </w:lvl>
    <w:lvl w:ilvl="4">
      <w:start w:val="1"/>
      <w:numFmt w:val="bullet"/>
      <w:lvlText w:val="o"/>
      <w:lvlJc w:val="left"/>
      <w:pPr>
        <w:ind w:left="1656" w:hanging="288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1944" w:hanging="288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2232" w:hanging="288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2520" w:hanging="288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2808" w:hanging="288"/>
      </w:pPr>
      <w:rPr>
        <w:rFonts w:ascii="Wingdings" w:hAnsi="Wingdings" w:hint="default"/>
      </w:rPr>
    </w:lvl>
  </w:abstractNum>
  <w:abstractNum w:abstractNumId="22">
    <w:nsid w:val="3F876264"/>
    <w:multiLevelType w:val="hybridMultilevel"/>
    <w:tmpl w:val="E81291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8D43A06"/>
    <w:multiLevelType w:val="hybridMultilevel"/>
    <w:tmpl w:val="5A1A0C9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C3B0771"/>
    <w:multiLevelType w:val="hybridMultilevel"/>
    <w:tmpl w:val="F768D932"/>
    <w:lvl w:ilvl="0" w:tplc="02502130">
      <w:start w:val="1"/>
      <w:numFmt w:val="bullet"/>
      <w:pStyle w:val="Note"/>
      <w:lvlText w:val=""/>
      <w:lvlJc w:val="left"/>
      <w:pPr>
        <w:ind w:left="720" w:hanging="360"/>
      </w:pPr>
      <w:rPr>
        <w:rFonts w:ascii="Webdings" w:hAnsi="Webdings" w:hint="default"/>
        <w:color w:val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2982132"/>
    <w:multiLevelType w:val="multilevel"/>
    <w:tmpl w:val="477496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646415F2"/>
    <w:multiLevelType w:val="multilevel"/>
    <w:tmpl w:val="2E909E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669A6190"/>
    <w:multiLevelType w:val="hybridMultilevel"/>
    <w:tmpl w:val="54245288"/>
    <w:lvl w:ilvl="0" w:tplc="9CC22DA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1A2845" w:themeColor="accent1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7027229"/>
    <w:multiLevelType w:val="hybridMultilevel"/>
    <w:tmpl w:val="CC182D34"/>
    <w:lvl w:ilvl="0" w:tplc="7A8A6424">
      <w:start w:val="1"/>
      <w:numFmt w:val="bullet"/>
      <w:lvlText w:val=""/>
      <w:lvlJc w:val="left"/>
      <w:pPr>
        <w:ind w:left="720" w:hanging="360"/>
      </w:pPr>
      <w:rPr>
        <w:rFonts w:ascii="Wingdings" w:hAnsi="Wingdings" w:hint="default"/>
        <w:color w:val="5B6972" w:themeColor="accent2"/>
        <w:sz w:val="5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2364B58"/>
    <w:multiLevelType w:val="hybridMultilevel"/>
    <w:tmpl w:val="5E6A704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7891397"/>
    <w:multiLevelType w:val="multilevel"/>
    <w:tmpl w:val="6F36FF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4"/>
  </w:num>
  <w:num w:numId="2">
    <w:abstractNumId w:val="20"/>
  </w:num>
  <w:num w:numId="3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1"/>
  </w:num>
  <w:num w:numId="5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6"/>
  </w:num>
  <w:num w:numId="7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8"/>
  </w:num>
  <w:num w:numId="10">
    <w:abstractNumId w:val="13"/>
  </w:num>
  <w:num w:numId="11">
    <w:abstractNumId w:val="13"/>
  </w:num>
  <w:num w:numId="12">
    <w:abstractNumId w:val="13"/>
  </w:num>
  <w:num w:numId="13">
    <w:abstractNumId w:val="13"/>
  </w:num>
  <w:num w:numId="14">
    <w:abstractNumId w:val="10"/>
  </w:num>
  <w:num w:numId="15">
    <w:abstractNumId w:val="24"/>
  </w:num>
  <w:num w:numId="16">
    <w:abstractNumId w:val="7"/>
  </w:num>
  <w:num w:numId="17">
    <w:abstractNumId w:val="6"/>
  </w:num>
  <w:num w:numId="18">
    <w:abstractNumId w:val="5"/>
  </w:num>
  <w:num w:numId="19">
    <w:abstractNumId w:val="4"/>
  </w:num>
  <w:num w:numId="20">
    <w:abstractNumId w:val="3"/>
  </w:num>
  <w:num w:numId="21">
    <w:abstractNumId w:val="2"/>
  </w:num>
  <w:num w:numId="22">
    <w:abstractNumId w:val="1"/>
  </w:num>
  <w:num w:numId="23">
    <w:abstractNumId w:val="0"/>
  </w:num>
  <w:num w:numId="24">
    <w:abstractNumId w:val="29"/>
  </w:num>
  <w:num w:numId="25">
    <w:abstractNumId w:val="25"/>
  </w:num>
  <w:num w:numId="26">
    <w:abstractNumId w:val="30"/>
  </w:num>
  <w:num w:numId="27">
    <w:abstractNumId w:val="11"/>
  </w:num>
  <w:num w:numId="28">
    <w:abstractNumId w:val="18"/>
  </w:num>
  <w:num w:numId="29">
    <w:abstractNumId w:val="26"/>
  </w:num>
  <w:num w:numId="30">
    <w:abstractNumId w:val="12"/>
  </w:num>
  <w:num w:numId="31">
    <w:abstractNumId w:val="8"/>
  </w:num>
  <w:num w:numId="32">
    <w:abstractNumId w:val="17"/>
  </w:num>
  <w:num w:numId="33">
    <w:abstractNumId w:val="9"/>
  </w:num>
  <w:num w:numId="34">
    <w:abstractNumId w:val="22"/>
  </w:num>
  <w:num w:numId="35">
    <w:abstractNumId w:val="27"/>
  </w:num>
  <w:num w:numId="36">
    <w:abstractNumId w:val="23"/>
  </w:num>
  <w:num w:numId="37">
    <w:abstractNumId w:val="19"/>
  </w:num>
  <w:num w:numId="38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removePersonalInformation/>
  <w:removeDateAndTime/>
  <w:displayBackgroundShape/>
  <w:embedTrueTypeFonts/>
  <w:proofState w:spelling="clean" w:grammar="clean"/>
  <w:attachedTemplate r:id="rId1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ocumentProtection w:edit="readOnly" w:enforcement="0"/>
  <w:defaultTabStop w:val="720"/>
  <w:drawingGridHorizontalSpacing w:val="120"/>
  <w:drawingGridVerticalSpacing w:val="20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0NzOxNDSzNDcxMzExNDVR0lEKTi0uzszPAykwNawFACbZ1rItAAAA"/>
  </w:docVars>
  <w:rsids>
    <w:rsidRoot w:val="00540DB0"/>
    <w:rsid w:val="000014CF"/>
    <w:rsid w:val="00002175"/>
    <w:rsid w:val="00004305"/>
    <w:rsid w:val="00007063"/>
    <w:rsid w:val="0000764D"/>
    <w:rsid w:val="00013740"/>
    <w:rsid w:val="00021116"/>
    <w:rsid w:val="00034A5C"/>
    <w:rsid w:val="000448EA"/>
    <w:rsid w:val="00053ADC"/>
    <w:rsid w:val="00057642"/>
    <w:rsid w:val="00084461"/>
    <w:rsid w:val="000A61FD"/>
    <w:rsid w:val="000B0064"/>
    <w:rsid w:val="000B4D60"/>
    <w:rsid w:val="000B5BF6"/>
    <w:rsid w:val="000B6880"/>
    <w:rsid w:val="000C1947"/>
    <w:rsid w:val="000C2A1B"/>
    <w:rsid w:val="000D1417"/>
    <w:rsid w:val="000D1BD2"/>
    <w:rsid w:val="000E052E"/>
    <w:rsid w:val="000E5BBD"/>
    <w:rsid w:val="000E6D7F"/>
    <w:rsid w:val="000F2BBC"/>
    <w:rsid w:val="000F3069"/>
    <w:rsid w:val="000F6FD2"/>
    <w:rsid w:val="00101C4D"/>
    <w:rsid w:val="0010550B"/>
    <w:rsid w:val="00106729"/>
    <w:rsid w:val="00112D3C"/>
    <w:rsid w:val="0011735B"/>
    <w:rsid w:val="00124055"/>
    <w:rsid w:val="001316E1"/>
    <w:rsid w:val="00132484"/>
    <w:rsid w:val="00137148"/>
    <w:rsid w:val="00137468"/>
    <w:rsid w:val="00140406"/>
    <w:rsid w:val="00151B6B"/>
    <w:rsid w:val="00161F29"/>
    <w:rsid w:val="00163241"/>
    <w:rsid w:val="00164F30"/>
    <w:rsid w:val="0018500B"/>
    <w:rsid w:val="00185C0D"/>
    <w:rsid w:val="0019025C"/>
    <w:rsid w:val="00192286"/>
    <w:rsid w:val="001A1A81"/>
    <w:rsid w:val="001A7A5D"/>
    <w:rsid w:val="001B0CED"/>
    <w:rsid w:val="001B57C9"/>
    <w:rsid w:val="001B57DC"/>
    <w:rsid w:val="001B6D41"/>
    <w:rsid w:val="001C2E0F"/>
    <w:rsid w:val="001C4931"/>
    <w:rsid w:val="001D2423"/>
    <w:rsid w:val="001D29D5"/>
    <w:rsid w:val="001D3990"/>
    <w:rsid w:val="001D695E"/>
    <w:rsid w:val="001E3F4D"/>
    <w:rsid w:val="001E47BB"/>
    <w:rsid w:val="001F5237"/>
    <w:rsid w:val="001F5795"/>
    <w:rsid w:val="001F6F98"/>
    <w:rsid w:val="00205E14"/>
    <w:rsid w:val="00206DDE"/>
    <w:rsid w:val="00211B6C"/>
    <w:rsid w:val="0021382F"/>
    <w:rsid w:val="00224297"/>
    <w:rsid w:val="00224B38"/>
    <w:rsid w:val="00225C88"/>
    <w:rsid w:val="00233978"/>
    <w:rsid w:val="002360E9"/>
    <w:rsid w:val="00242E91"/>
    <w:rsid w:val="002468B4"/>
    <w:rsid w:val="00253171"/>
    <w:rsid w:val="0026155A"/>
    <w:rsid w:val="00263DD0"/>
    <w:rsid w:val="0026673E"/>
    <w:rsid w:val="0027014C"/>
    <w:rsid w:val="00274E00"/>
    <w:rsid w:val="00276D82"/>
    <w:rsid w:val="00277B3A"/>
    <w:rsid w:val="00284EF5"/>
    <w:rsid w:val="00290722"/>
    <w:rsid w:val="00291743"/>
    <w:rsid w:val="00293003"/>
    <w:rsid w:val="002A0F69"/>
    <w:rsid w:val="002A2E28"/>
    <w:rsid w:val="002B13D6"/>
    <w:rsid w:val="002C3A98"/>
    <w:rsid w:val="002C46D4"/>
    <w:rsid w:val="002C710B"/>
    <w:rsid w:val="002D5ED2"/>
    <w:rsid w:val="002E0DEF"/>
    <w:rsid w:val="002E48C3"/>
    <w:rsid w:val="002E6CEE"/>
    <w:rsid w:val="002F2B67"/>
    <w:rsid w:val="00313117"/>
    <w:rsid w:val="00313556"/>
    <w:rsid w:val="00313DBA"/>
    <w:rsid w:val="003150A7"/>
    <w:rsid w:val="003274B6"/>
    <w:rsid w:val="003339D3"/>
    <w:rsid w:val="0034530E"/>
    <w:rsid w:val="00353D98"/>
    <w:rsid w:val="003548DE"/>
    <w:rsid w:val="00356597"/>
    <w:rsid w:val="00356BC0"/>
    <w:rsid w:val="003608FC"/>
    <w:rsid w:val="00364502"/>
    <w:rsid w:val="00366415"/>
    <w:rsid w:val="00377CF8"/>
    <w:rsid w:val="0038247A"/>
    <w:rsid w:val="00384B4D"/>
    <w:rsid w:val="003A1EE6"/>
    <w:rsid w:val="003A4854"/>
    <w:rsid w:val="003B2812"/>
    <w:rsid w:val="003B422C"/>
    <w:rsid w:val="003B42F6"/>
    <w:rsid w:val="003C5DAF"/>
    <w:rsid w:val="003D75FE"/>
    <w:rsid w:val="003D7F74"/>
    <w:rsid w:val="003E69B0"/>
    <w:rsid w:val="003F183B"/>
    <w:rsid w:val="003F56AF"/>
    <w:rsid w:val="003F6C4F"/>
    <w:rsid w:val="00410B49"/>
    <w:rsid w:val="00411B06"/>
    <w:rsid w:val="00412034"/>
    <w:rsid w:val="00420443"/>
    <w:rsid w:val="00425EE5"/>
    <w:rsid w:val="00431633"/>
    <w:rsid w:val="00437BD3"/>
    <w:rsid w:val="00441DCB"/>
    <w:rsid w:val="00443F1A"/>
    <w:rsid w:val="00450282"/>
    <w:rsid w:val="004552F8"/>
    <w:rsid w:val="004640D7"/>
    <w:rsid w:val="0046660C"/>
    <w:rsid w:val="00466649"/>
    <w:rsid w:val="00467316"/>
    <w:rsid w:val="00471BDB"/>
    <w:rsid w:val="00472069"/>
    <w:rsid w:val="00475C04"/>
    <w:rsid w:val="00476ED0"/>
    <w:rsid w:val="004770A6"/>
    <w:rsid w:val="00477871"/>
    <w:rsid w:val="00481326"/>
    <w:rsid w:val="0048547D"/>
    <w:rsid w:val="00492446"/>
    <w:rsid w:val="004A5784"/>
    <w:rsid w:val="004A66B8"/>
    <w:rsid w:val="004B0979"/>
    <w:rsid w:val="004B2C67"/>
    <w:rsid w:val="004B731D"/>
    <w:rsid w:val="004C2B0B"/>
    <w:rsid w:val="004D1D58"/>
    <w:rsid w:val="004D27A3"/>
    <w:rsid w:val="004D6732"/>
    <w:rsid w:val="004D78C3"/>
    <w:rsid w:val="00500921"/>
    <w:rsid w:val="00504138"/>
    <w:rsid w:val="005050B8"/>
    <w:rsid w:val="00510F45"/>
    <w:rsid w:val="00514330"/>
    <w:rsid w:val="005170F1"/>
    <w:rsid w:val="005173AD"/>
    <w:rsid w:val="00522260"/>
    <w:rsid w:val="005272E0"/>
    <w:rsid w:val="00532E40"/>
    <w:rsid w:val="00540DB0"/>
    <w:rsid w:val="00542334"/>
    <w:rsid w:val="00543CE3"/>
    <w:rsid w:val="005479FD"/>
    <w:rsid w:val="005519DA"/>
    <w:rsid w:val="00551B29"/>
    <w:rsid w:val="00552C27"/>
    <w:rsid w:val="0055492D"/>
    <w:rsid w:val="00556272"/>
    <w:rsid w:val="0055659B"/>
    <w:rsid w:val="00562170"/>
    <w:rsid w:val="00571464"/>
    <w:rsid w:val="00580FFC"/>
    <w:rsid w:val="00582EA0"/>
    <w:rsid w:val="00582FE2"/>
    <w:rsid w:val="00585559"/>
    <w:rsid w:val="00594C1A"/>
    <w:rsid w:val="00595DF0"/>
    <w:rsid w:val="00596A2F"/>
    <w:rsid w:val="005B2A12"/>
    <w:rsid w:val="005B4942"/>
    <w:rsid w:val="005B62A8"/>
    <w:rsid w:val="005C0CA4"/>
    <w:rsid w:val="005C1D39"/>
    <w:rsid w:val="005D0391"/>
    <w:rsid w:val="005E7A13"/>
    <w:rsid w:val="005F3619"/>
    <w:rsid w:val="005F6D25"/>
    <w:rsid w:val="005F7010"/>
    <w:rsid w:val="0061613D"/>
    <w:rsid w:val="00640D37"/>
    <w:rsid w:val="00642AD9"/>
    <w:rsid w:val="00657834"/>
    <w:rsid w:val="00657906"/>
    <w:rsid w:val="00665B3E"/>
    <w:rsid w:val="00670B9E"/>
    <w:rsid w:val="006768D3"/>
    <w:rsid w:val="00677D02"/>
    <w:rsid w:val="006837A8"/>
    <w:rsid w:val="00690ECB"/>
    <w:rsid w:val="006916AC"/>
    <w:rsid w:val="006B0116"/>
    <w:rsid w:val="006C2363"/>
    <w:rsid w:val="006C24F5"/>
    <w:rsid w:val="006C4287"/>
    <w:rsid w:val="006C6C47"/>
    <w:rsid w:val="006C7A0F"/>
    <w:rsid w:val="006D036A"/>
    <w:rsid w:val="006D0525"/>
    <w:rsid w:val="006D6450"/>
    <w:rsid w:val="006E7D5B"/>
    <w:rsid w:val="006F5B37"/>
    <w:rsid w:val="006F5F7F"/>
    <w:rsid w:val="006F61FC"/>
    <w:rsid w:val="00700461"/>
    <w:rsid w:val="00714598"/>
    <w:rsid w:val="00717BB9"/>
    <w:rsid w:val="00717FCD"/>
    <w:rsid w:val="00730F35"/>
    <w:rsid w:val="00732A60"/>
    <w:rsid w:val="00745AB2"/>
    <w:rsid w:val="007550DE"/>
    <w:rsid w:val="0075687A"/>
    <w:rsid w:val="00763947"/>
    <w:rsid w:val="00777261"/>
    <w:rsid w:val="00786594"/>
    <w:rsid w:val="007905B1"/>
    <w:rsid w:val="007914C0"/>
    <w:rsid w:val="0079637D"/>
    <w:rsid w:val="007A0785"/>
    <w:rsid w:val="007A6497"/>
    <w:rsid w:val="007B3A84"/>
    <w:rsid w:val="007B4E68"/>
    <w:rsid w:val="007B5EEB"/>
    <w:rsid w:val="007C1195"/>
    <w:rsid w:val="007C1997"/>
    <w:rsid w:val="007C253D"/>
    <w:rsid w:val="007D0F91"/>
    <w:rsid w:val="007D2598"/>
    <w:rsid w:val="007D2FCF"/>
    <w:rsid w:val="007D2FFC"/>
    <w:rsid w:val="007E6774"/>
    <w:rsid w:val="00802EB4"/>
    <w:rsid w:val="008076E6"/>
    <w:rsid w:val="00816F13"/>
    <w:rsid w:val="00822D08"/>
    <w:rsid w:val="00823C9F"/>
    <w:rsid w:val="00826AD5"/>
    <w:rsid w:val="00827179"/>
    <w:rsid w:val="00827F2B"/>
    <w:rsid w:val="00830733"/>
    <w:rsid w:val="00833D41"/>
    <w:rsid w:val="00836D54"/>
    <w:rsid w:val="00855F94"/>
    <w:rsid w:val="008637E4"/>
    <w:rsid w:val="00865B69"/>
    <w:rsid w:val="00866D9C"/>
    <w:rsid w:val="008926DD"/>
    <w:rsid w:val="008970AD"/>
    <w:rsid w:val="008A1ABA"/>
    <w:rsid w:val="008A1C3D"/>
    <w:rsid w:val="008B2E63"/>
    <w:rsid w:val="008C7F09"/>
    <w:rsid w:val="008D5C2C"/>
    <w:rsid w:val="008F21DF"/>
    <w:rsid w:val="008F7705"/>
    <w:rsid w:val="009047A0"/>
    <w:rsid w:val="0090499A"/>
    <w:rsid w:val="00916E0E"/>
    <w:rsid w:val="00923F9E"/>
    <w:rsid w:val="00924F6E"/>
    <w:rsid w:val="00925148"/>
    <w:rsid w:val="00942EBC"/>
    <w:rsid w:val="00945696"/>
    <w:rsid w:val="00945D9B"/>
    <w:rsid w:val="009545D2"/>
    <w:rsid w:val="00962CB8"/>
    <w:rsid w:val="00982270"/>
    <w:rsid w:val="00992D2F"/>
    <w:rsid w:val="00995174"/>
    <w:rsid w:val="00997994"/>
    <w:rsid w:val="009A5CEE"/>
    <w:rsid w:val="009A773D"/>
    <w:rsid w:val="009B3E17"/>
    <w:rsid w:val="009C108A"/>
    <w:rsid w:val="009C4FE5"/>
    <w:rsid w:val="009D7F51"/>
    <w:rsid w:val="009E1A7D"/>
    <w:rsid w:val="009F0B3D"/>
    <w:rsid w:val="009F35E6"/>
    <w:rsid w:val="00A03EEC"/>
    <w:rsid w:val="00A04E81"/>
    <w:rsid w:val="00A05E24"/>
    <w:rsid w:val="00A10613"/>
    <w:rsid w:val="00A265DF"/>
    <w:rsid w:val="00A3395B"/>
    <w:rsid w:val="00A33DE0"/>
    <w:rsid w:val="00A5521C"/>
    <w:rsid w:val="00A62863"/>
    <w:rsid w:val="00A74AE5"/>
    <w:rsid w:val="00A756AA"/>
    <w:rsid w:val="00A833D3"/>
    <w:rsid w:val="00A851BA"/>
    <w:rsid w:val="00A8614F"/>
    <w:rsid w:val="00A954FA"/>
    <w:rsid w:val="00A96961"/>
    <w:rsid w:val="00AA53C4"/>
    <w:rsid w:val="00AA6A98"/>
    <w:rsid w:val="00AB1B23"/>
    <w:rsid w:val="00AB281C"/>
    <w:rsid w:val="00AB6251"/>
    <w:rsid w:val="00AB6B63"/>
    <w:rsid w:val="00AC1BF0"/>
    <w:rsid w:val="00AD1E37"/>
    <w:rsid w:val="00AE0659"/>
    <w:rsid w:val="00AE6888"/>
    <w:rsid w:val="00AF48F4"/>
    <w:rsid w:val="00B00770"/>
    <w:rsid w:val="00B01316"/>
    <w:rsid w:val="00B02C87"/>
    <w:rsid w:val="00B05FFE"/>
    <w:rsid w:val="00B07746"/>
    <w:rsid w:val="00B12EE3"/>
    <w:rsid w:val="00B2366D"/>
    <w:rsid w:val="00B257C0"/>
    <w:rsid w:val="00B347EE"/>
    <w:rsid w:val="00B347FD"/>
    <w:rsid w:val="00B34C0C"/>
    <w:rsid w:val="00B36BCC"/>
    <w:rsid w:val="00B414E5"/>
    <w:rsid w:val="00B42097"/>
    <w:rsid w:val="00B544D8"/>
    <w:rsid w:val="00B57281"/>
    <w:rsid w:val="00B5798B"/>
    <w:rsid w:val="00B62B6B"/>
    <w:rsid w:val="00B6314D"/>
    <w:rsid w:val="00B63310"/>
    <w:rsid w:val="00B67C28"/>
    <w:rsid w:val="00B774C1"/>
    <w:rsid w:val="00B9178F"/>
    <w:rsid w:val="00B92710"/>
    <w:rsid w:val="00B93B11"/>
    <w:rsid w:val="00B97534"/>
    <w:rsid w:val="00BA7BE9"/>
    <w:rsid w:val="00BC107C"/>
    <w:rsid w:val="00BC2AC8"/>
    <w:rsid w:val="00BC4214"/>
    <w:rsid w:val="00BD268A"/>
    <w:rsid w:val="00BE66D6"/>
    <w:rsid w:val="00BF18D7"/>
    <w:rsid w:val="00BF5F44"/>
    <w:rsid w:val="00C000CE"/>
    <w:rsid w:val="00C03280"/>
    <w:rsid w:val="00C07A99"/>
    <w:rsid w:val="00C10F8F"/>
    <w:rsid w:val="00C11E48"/>
    <w:rsid w:val="00C11FDF"/>
    <w:rsid w:val="00C1457F"/>
    <w:rsid w:val="00C1587B"/>
    <w:rsid w:val="00C265D8"/>
    <w:rsid w:val="00C40E4A"/>
    <w:rsid w:val="00C41BC9"/>
    <w:rsid w:val="00C45AC8"/>
    <w:rsid w:val="00C477AF"/>
    <w:rsid w:val="00C51CB4"/>
    <w:rsid w:val="00C634EF"/>
    <w:rsid w:val="00C63D69"/>
    <w:rsid w:val="00C66199"/>
    <w:rsid w:val="00C75921"/>
    <w:rsid w:val="00C80CAB"/>
    <w:rsid w:val="00C82F12"/>
    <w:rsid w:val="00C83C74"/>
    <w:rsid w:val="00C8548D"/>
    <w:rsid w:val="00C86B02"/>
    <w:rsid w:val="00C90C10"/>
    <w:rsid w:val="00C933AD"/>
    <w:rsid w:val="00CA0BEB"/>
    <w:rsid w:val="00CA752D"/>
    <w:rsid w:val="00CB0C18"/>
    <w:rsid w:val="00CB1F1E"/>
    <w:rsid w:val="00CB3FDD"/>
    <w:rsid w:val="00CB5891"/>
    <w:rsid w:val="00CD2812"/>
    <w:rsid w:val="00CD388F"/>
    <w:rsid w:val="00CD510C"/>
    <w:rsid w:val="00CE2086"/>
    <w:rsid w:val="00CE7FF5"/>
    <w:rsid w:val="00CF49F5"/>
    <w:rsid w:val="00CF5814"/>
    <w:rsid w:val="00CF7B23"/>
    <w:rsid w:val="00D1000C"/>
    <w:rsid w:val="00D13BA4"/>
    <w:rsid w:val="00D20B43"/>
    <w:rsid w:val="00D226A4"/>
    <w:rsid w:val="00D23F64"/>
    <w:rsid w:val="00D27C81"/>
    <w:rsid w:val="00D32022"/>
    <w:rsid w:val="00D35245"/>
    <w:rsid w:val="00D367B7"/>
    <w:rsid w:val="00D4178C"/>
    <w:rsid w:val="00D51811"/>
    <w:rsid w:val="00D51DA4"/>
    <w:rsid w:val="00D5229A"/>
    <w:rsid w:val="00D54682"/>
    <w:rsid w:val="00D565A4"/>
    <w:rsid w:val="00D5672C"/>
    <w:rsid w:val="00D65B87"/>
    <w:rsid w:val="00D66618"/>
    <w:rsid w:val="00D67FC6"/>
    <w:rsid w:val="00D7460C"/>
    <w:rsid w:val="00D80069"/>
    <w:rsid w:val="00D850DF"/>
    <w:rsid w:val="00D87F40"/>
    <w:rsid w:val="00D929FA"/>
    <w:rsid w:val="00D93E3B"/>
    <w:rsid w:val="00D976AE"/>
    <w:rsid w:val="00DA16AA"/>
    <w:rsid w:val="00DA3608"/>
    <w:rsid w:val="00DC1FD5"/>
    <w:rsid w:val="00DC269E"/>
    <w:rsid w:val="00DC2E79"/>
    <w:rsid w:val="00DD27D4"/>
    <w:rsid w:val="00DD2D9C"/>
    <w:rsid w:val="00DD7901"/>
    <w:rsid w:val="00DE3653"/>
    <w:rsid w:val="00DE3F7C"/>
    <w:rsid w:val="00DE4635"/>
    <w:rsid w:val="00DE5A99"/>
    <w:rsid w:val="00DE7FE6"/>
    <w:rsid w:val="00DF0101"/>
    <w:rsid w:val="00DF036D"/>
    <w:rsid w:val="00DF4F0A"/>
    <w:rsid w:val="00DF6949"/>
    <w:rsid w:val="00DF734F"/>
    <w:rsid w:val="00E0079E"/>
    <w:rsid w:val="00E054D0"/>
    <w:rsid w:val="00E057DF"/>
    <w:rsid w:val="00E05DCB"/>
    <w:rsid w:val="00E105C6"/>
    <w:rsid w:val="00E13CAB"/>
    <w:rsid w:val="00E2332C"/>
    <w:rsid w:val="00E23C94"/>
    <w:rsid w:val="00E337E1"/>
    <w:rsid w:val="00E3462D"/>
    <w:rsid w:val="00E40624"/>
    <w:rsid w:val="00E4278D"/>
    <w:rsid w:val="00E563B8"/>
    <w:rsid w:val="00E57E51"/>
    <w:rsid w:val="00E61C45"/>
    <w:rsid w:val="00E64A76"/>
    <w:rsid w:val="00E65537"/>
    <w:rsid w:val="00E702FF"/>
    <w:rsid w:val="00E71A1E"/>
    <w:rsid w:val="00E856D1"/>
    <w:rsid w:val="00E9646C"/>
    <w:rsid w:val="00EA2BFD"/>
    <w:rsid w:val="00EA34C2"/>
    <w:rsid w:val="00EA60BF"/>
    <w:rsid w:val="00EB27D3"/>
    <w:rsid w:val="00EB565E"/>
    <w:rsid w:val="00EB5916"/>
    <w:rsid w:val="00EB7643"/>
    <w:rsid w:val="00ED1B78"/>
    <w:rsid w:val="00ED3FDC"/>
    <w:rsid w:val="00ED4D9A"/>
    <w:rsid w:val="00ED6C46"/>
    <w:rsid w:val="00EE08BD"/>
    <w:rsid w:val="00EE3CD5"/>
    <w:rsid w:val="00EE4C25"/>
    <w:rsid w:val="00EF6EF5"/>
    <w:rsid w:val="00F01AE1"/>
    <w:rsid w:val="00F12F90"/>
    <w:rsid w:val="00F16B47"/>
    <w:rsid w:val="00F17610"/>
    <w:rsid w:val="00F236E9"/>
    <w:rsid w:val="00F252F3"/>
    <w:rsid w:val="00F31E64"/>
    <w:rsid w:val="00F3377D"/>
    <w:rsid w:val="00F443E7"/>
    <w:rsid w:val="00F45854"/>
    <w:rsid w:val="00F5049A"/>
    <w:rsid w:val="00F51835"/>
    <w:rsid w:val="00F641BA"/>
    <w:rsid w:val="00F653EE"/>
    <w:rsid w:val="00F67762"/>
    <w:rsid w:val="00F71638"/>
    <w:rsid w:val="00F76E52"/>
    <w:rsid w:val="00F81A91"/>
    <w:rsid w:val="00F875B6"/>
    <w:rsid w:val="00F93B5E"/>
    <w:rsid w:val="00F9746A"/>
    <w:rsid w:val="00F97794"/>
    <w:rsid w:val="00FA114B"/>
    <w:rsid w:val="00FA2D81"/>
    <w:rsid w:val="00FA306C"/>
    <w:rsid w:val="00FA4349"/>
    <w:rsid w:val="00FB3784"/>
    <w:rsid w:val="00FC001C"/>
    <w:rsid w:val="00FC0135"/>
    <w:rsid w:val="00FC2ECD"/>
    <w:rsid w:val="00FD2E45"/>
    <w:rsid w:val="00FF068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C124B83"/>
  <w14:discardImageEditingData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1"/>
        <w:szCs w:val="21"/>
        <w:lang w:val="en-GB" w:eastAsia="en-US" w:bidi="ar-SA"/>
      </w:rPr>
    </w:rPrDefault>
    <w:pPrDefault>
      <w:pPr>
        <w:spacing w:after="12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1"/>
    <w:lsdException w:name="heading 5" w:uiPriority="9"/>
    <w:lsdException w:name="heading 6" w:uiPriority="9"/>
    <w:lsdException w:name="heading 7" w:uiPriority="9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qFormat="1"/>
    <w:lsdException w:name="List Number" w:qFormat="1"/>
    <w:lsdException w:name="Title" w:semiHidden="0" w:unhideWhenUsed="0" w:qFormat="1"/>
    <w:lsdException w:name="Default Paragraph Font" w:uiPriority="1"/>
    <w:lsdException w:name="Subtitle" w:semiHidden="0" w:uiPriority="0" w:unhideWhenUsed="0" w:qFormat="1"/>
    <w:lsdException w:name="Strong" w:uiPriority="22" w:qFormat="1"/>
    <w:lsdException w:name="Emphasis" w:semiHidden="0" w:uiPriority="14" w:unhideWhenUsed="0"/>
    <w:lsdException w:name="Table Grid" w:semiHidden="0" w:uiPriority="39" w:unhideWhenUsed="0"/>
    <w:lsdException w:name="Placeholder Text" w:unhideWhenUsed="0"/>
    <w:lsdException w:name="No Spacing" w:semiHidden="0" w:uiPriority="15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/>
    <w:lsdException w:name="Quote" w:uiPriority="29"/>
    <w:lsdException w:name="Intense Quote" w:uiPriority="3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/>
    <w:lsdException w:name="Intense Emphasis" w:semiHidden="0" w:uiPriority="21" w:unhideWhenUsed="0" w:qFormat="1"/>
    <w:lsdException w:name="Subtle Reference" w:uiPriority="31"/>
    <w:lsdException w:name="Intense Reference" w:uiPriority="32"/>
    <w:lsdException w:name="Book Title" w:uiPriority="33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3117"/>
    <w:rPr>
      <w:szCs w:val="22"/>
      <w:lang w:val="en-US"/>
    </w:rPr>
  </w:style>
  <w:style w:type="paragraph" w:styleId="Heading1">
    <w:name w:val="heading 1"/>
    <w:basedOn w:val="Normal"/>
    <w:next w:val="Normal"/>
    <w:link w:val="Heading1Char"/>
    <w:uiPriority w:val="1"/>
    <w:qFormat/>
    <w:rsid w:val="00313117"/>
    <w:pPr>
      <w:spacing w:before="240" w:after="0"/>
      <w:jc w:val="right"/>
      <w:outlineLvl w:val="0"/>
    </w:pPr>
    <w:rPr>
      <w:rFonts w:asciiTheme="majorHAnsi" w:hAnsiTheme="majorHAnsi" w:cstheme="majorHAnsi"/>
      <w:color w:val="1A2845" w:themeColor="accent1"/>
      <w:sz w:val="64"/>
      <w:szCs w:val="64"/>
    </w:rPr>
  </w:style>
  <w:style w:type="paragraph" w:styleId="Heading2">
    <w:name w:val="heading 2"/>
    <w:basedOn w:val="Normal"/>
    <w:next w:val="Normal"/>
    <w:link w:val="Heading2Char"/>
    <w:uiPriority w:val="1"/>
    <w:qFormat/>
    <w:rsid w:val="00B92710"/>
    <w:pPr>
      <w:spacing w:before="240" w:after="0"/>
      <w:ind w:left="144"/>
      <w:jc w:val="left"/>
      <w:outlineLvl w:val="1"/>
    </w:pPr>
    <w:rPr>
      <w:rFonts w:asciiTheme="majorHAnsi" w:hAnsiTheme="majorHAnsi" w:cstheme="majorHAnsi"/>
      <w:sz w:val="30"/>
      <w:szCs w:val="30"/>
    </w:rPr>
  </w:style>
  <w:style w:type="paragraph" w:styleId="Heading3">
    <w:name w:val="heading 3"/>
    <w:basedOn w:val="Normal"/>
    <w:next w:val="Normal"/>
    <w:link w:val="Heading3Char"/>
    <w:uiPriority w:val="1"/>
    <w:qFormat/>
    <w:rsid w:val="00ED4D9A"/>
    <w:pPr>
      <w:keepNext/>
      <w:keepLines/>
      <w:numPr>
        <w:ilvl w:val="2"/>
        <w:numId w:val="14"/>
      </w:numPr>
      <w:spacing w:before="120" w:after="60" w:line="259" w:lineRule="auto"/>
      <w:jc w:val="left"/>
      <w:outlineLvl w:val="2"/>
    </w:pPr>
    <w:rPr>
      <w:rFonts w:asciiTheme="majorHAnsi" w:hAnsiTheme="majorHAnsi" w:cs="Arial"/>
      <w:caps/>
      <w:sz w:val="22"/>
    </w:rPr>
  </w:style>
  <w:style w:type="paragraph" w:styleId="Heading4">
    <w:name w:val="heading 4"/>
    <w:basedOn w:val="Normal"/>
    <w:next w:val="Normal"/>
    <w:link w:val="Heading4Char"/>
    <w:uiPriority w:val="1"/>
    <w:unhideWhenUsed/>
    <w:rsid w:val="00582EA0"/>
    <w:pPr>
      <w:numPr>
        <w:ilvl w:val="3"/>
        <w:numId w:val="14"/>
      </w:numPr>
      <w:outlineLvl w:val="3"/>
    </w:pPr>
    <w:rPr>
      <w:rFonts w:asciiTheme="majorHAnsi" w:hAnsiTheme="majorHAnsi"/>
      <w:sz w:val="2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rsid w:val="00582EA0"/>
    <w:pPr>
      <w:keepNext/>
      <w:keepLines/>
      <w:numPr>
        <w:ilvl w:val="4"/>
        <w:numId w:val="14"/>
      </w:numPr>
      <w:spacing w:before="40" w:after="0"/>
      <w:outlineLvl w:val="4"/>
    </w:pPr>
    <w:rPr>
      <w:rFonts w:asciiTheme="majorHAnsi" w:eastAsiaTheme="majorEastAsia" w:hAnsiTheme="majorHAnsi" w:cstheme="majorBidi"/>
      <w:i/>
      <w:sz w:val="20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582EA0"/>
    <w:pPr>
      <w:keepNext/>
      <w:keepLines/>
      <w:numPr>
        <w:ilvl w:val="5"/>
        <w:numId w:val="14"/>
      </w:numPr>
      <w:spacing w:before="40" w:after="0"/>
      <w:outlineLvl w:val="5"/>
    </w:pPr>
    <w:rPr>
      <w:rFonts w:eastAsiaTheme="majorEastAsia" w:cstheme="majorBidi"/>
      <w:i/>
      <w:sz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rsid w:val="00582EA0"/>
    <w:pPr>
      <w:keepNext/>
      <w:keepLines/>
      <w:spacing w:before="40" w:after="0"/>
      <w:outlineLvl w:val="6"/>
    </w:pPr>
    <w:rPr>
      <w:rFonts w:eastAsiaTheme="majorEastAsia" w:cstheme="majorBidi"/>
      <w:i/>
      <w:iCs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41BC9"/>
    <w:pPr>
      <w:spacing w:after="0"/>
      <w:jc w:val="right"/>
    </w:pPr>
    <w:rPr>
      <w:sz w:val="18"/>
    </w:rPr>
  </w:style>
  <w:style w:type="character" w:customStyle="1" w:styleId="HeaderChar">
    <w:name w:val="Header Char"/>
    <w:basedOn w:val="DefaultParagraphFont"/>
    <w:link w:val="Header"/>
    <w:uiPriority w:val="99"/>
    <w:rsid w:val="00C41BC9"/>
    <w:rPr>
      <w:color w:val="1F497D" w:themeColor="text2"/>
      <w:sz w:val="18"/>
    </w:rPr>
  </w:style>
  <w:style w:type="paragraph" w:styleId="Footer">
    <w:name w:val="footer"/>
    <w:basedOn w:val="Normal"/>
    <w:link w:val="FooterChar"/>
    <w:uiPriority w:val="99"/>
    <w:unhideWhenUsed/>
    <w:rsid w:val="00AD1E37"/>
    <w:pPr>
      <w:tabs>
        <w:tab w:val="right" w:pos="9900"/>
      </w:tabs>
      <w:spacing w:after="0"/>
      <w:jc w:val="left"/>
    </w:pPr>
    <w:rPr>
      <w:caps/>
      <w:noProof/>
      <w:color w:val="1A2845" w:themeColor="accent1"/>
      <w:spacing w:val="20"/>
      <w:sz w:val="16"/>
    </w:rPr>
  </w:style>
  <w:style w:type="character" w:customStyle="1" w:styleId="FooterChar">
    <w:name w:val="Footer Char"/>
    <w:basedOn w:val="DefaultParagraphFont"/>
    <w:link w:val="Footer"/>
    <w:uiPriority w:val="99"/>
    <w:rsid w:val="00AD1E37"/>
    <w:rPr>
      <w:caps/>
      <w:noProof/>
      <w:color w:val="1A2845" w:themeColor="accent1"/>
      <w:spacing w:val="20"/>
      <w:sz w:val="16"/>
      <w:szCs w:val="22"/>
      <w:lang w:val="en-US"/>
    </w:rPr>
  </w:style>
  <w:style w:type="paragraph" w:styleId="Title">
    <w:name w:val="Title"/>
    <w:basedOn w:val="Normal"/>
    <w:next w:val="Normal"/>
    <w:link w:val="TitleChar"/>
    <w:uiPriority w:val="99"/>
    <w:qFormat/>
    <w:rsid w:val="00AD1E37"/>
    <w:pPr>
      <w:spacing w:before="2640" w:after="600"/>
      <w:jc w:val="center"/>
    </w:pPr>
    <w:rPr>
      <w:rFonts w:asciiTheme="majorHAnsi" w:eastAsiaTheme="majorEastAsia" w:hAnsiTheme="majorHAnsi" w:cstheme="majorBidi"/>
      <w:caps/>
      <w:noProof/>
      <w:kern w:val="28"/>
      <w:sz w:val="38"/>
      <w:szCs w:val="50"/>
    </w:rPr>
  </w:style>
  <w:style w:type="character" w:customStyle="1" w:styleId="TitleChar">
    <w:name w:val="Title Char"/>
    <w:basedOn w:val="DefaultParagraphFont"/>
    <w:link w:val="Title"/>
    <w:uiPriority w:val="99"/>
    <w:rsid w:val="00AD1E37"/>
    <w:rPr>
      <w:rFonts w:asciiTheme="majorHAnsi" w:eastAsiaTheme="majorEastAsia" w:hAnsiTheme="majorHAnsi" w:cstheme="majorBidi"/>
      <w:caps/>
      <w:noProof/>
      <w:kern w:val="28"/>
      <w:sz w:val="38"/>
      <w:szCs w:val="50"/>
      <w:lang w:val="en-US"/>
    </w:rPr>
  </w:style>
  <w:style w:type="character" w:styleId="Hyperlink">
    <w:name w:val="Hyperlink"/>
    <w:basedOn w:val="DefaultParagraphFont"/>
    <w:uiPriority w:val="99"/>
    <w:unhideWhenUsed/>
    <w:rsid w:val="00B07746"/>
    <w:rPr>
      <w:i/>
      <w:color w:val="894E54" w:themeColor="hyperlink"/>
      <w:u w:val="dotted"/>
    </w:rPr>
  </w:style>
  <w:style w:type="table" w:styleId="TableGrid">
    <w:name w:val="Table Grid"/>
    <w:basedOn w:val="TableNormal"/>
    <w:uiPriority w:val="39"/>
    <w:rsid w:val="003608F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">
    <w:name w:val="Unresolved Mention"/>
    <w:basedOn w:val="DefaultParagraphFont"/>
    <w:uiPriority w:val="99"/>
    <w:semiHidden/>
    <w:unhideWhenUsed/>
    <w:rsid w:val="003608FC"/>
    <w:rPr>
      <w:color w:val="605E5C"/>
      <w:shd w:val="clear" w:color="auto" w:fill="E1DFDD"/>
    </w:rPr>
  </w:style>
  <w:style w:type="character" w:styleId="PlaceholderText">
    <w:name w:val="Placeholder Text"/>
    <w:basedOn w:val="DefaultParagraphFont"/>
    <w:uiPriority w:val="99"/>
    <w:semiHidden/>
    <w:rsid w:val="006C7A0F"/>
    <w:rPr>
      <w:color w:val="808080"/>
    </w:rPr>
  </w:style>
  <w:style w:type="paragraph" w:styleId="Subtitle">
    <w:name w:val="Subtitle"/>
    <w:basedOn w:val="Normal"/>
    <w:next w:val="Normal"/>
    <w:link w:val="SubtitleChar"/>
    <w:uiPriority w:val="99"/>
    <w:qFormat/>
    <w:rsid w:val="003A1EE6"/>
    <w:pPr>
      <w:spacing w:before="120"/>
      <w:jc w:val="left"/>
    </w:pPr>
    <w:rPr>
      <w:sz w:val="32"/>
    </w:rPr>
  </w:style>
  <w:style w:type="character" w:customStyle="1" w:styleId="SubtitleChar">
    <w:name w:val="Subtitle Char"/>
    <w:basedOn w:val="DefaultParagraphFont"/>
    <w:link w:val="Subtitle"/>
    <w:uiPriority w:val="99"/>
    <w:rsid w:val="00D51811"/>
    <w:rPr>
      <w:sz w:val="32"/>
      <w:lang w:val="en-US"/>
    </w:rPr>
  </w:style>
  <w:style w:type="character" w:customStyle="1" w:styleId="Heading1Char">
    <w:name w:val="Heading 1 Char"/>
    <w:basedOn w:val="DefaultParagraphFont"/>
    <w:link w:val="Heading1"/>
    <w:uiPriority w:val="1"/>
    <w:rsid w:val="00313117"/>
    <w:rPr>
      <w:rFonts w:asciiTheme="majorHAnsi" w:hAnsiTheme="majorHAnsi" w:cstheme="majorHAnsi"/>
      <w:color w:val="1A2845" w:themeColor="accent1"/>
      <w:sz w:val="64"/>
      <w:szCs w:val="64"/>
      <w:lang w:val="en-US"/>
    </w:rPr>
  </w:style>
  <w:style w:type="character" w:customStyle="1" w:styleId="Heading2Char">
    <w:name w:val="Heading 2 Char"/>
    <w:basedOn w:val="DefaultParagraphFont"/>
    <w:link w:val="Heading2"/>
    <w:uiPriority w:val="1"/>
    <w:rsid w:val="00B92710"/>
    <w:rPr>
      <w:rFonts w:asciiTheme="majorHAnsi" w:hAnsiTheme="majorHAnsi" w:cstheme="majorHAnsi"/>
      <w:sz w:val="30"/>
      <w:szCs w:val="30"/>
      <w:lang w:val="en-US"/>
    </w:rPr>
  </w:style>
  <w:style w:type="character" w:customStyle="1" w:styleId="Heading3Char">
    <w:name w:val="Heading 3 Char"/>
    <w:basedOn w:val="DefaultParagraphFont"/>
    <w:link w:val="Heading3"/>
    <w:uiPriority w:val="1"/>
    <w:rsid w:val="00ED4D9A"/>
    <w:rPr>
      <w:rFonts w:asciiTheme="majorHAnsi" w:hAnsiTheme="majorHAnsi" w:cs="Arial"/>
      <w:caps/>
      <w:sz w:val="22"/>
      <w:szCs w:val="21"/>
      <w:lang w:val="en-US"/>
    </w:rPr>
  </w:style>
  <w:style w:type="character" w:customStyle="1" w:styleId="Heading4Char">
    <w:name w:val="Heading 4 Char"/>
    <w:basedOn w:val="DefaultParagraphFont"/>
    <w:link w:val="Heading4"/>
    <w:uiPriority w:val="1"/>
    <w:rsid w:val="00582EA0"/>
    <w:rPr>
      <w:rFonts w:asciiTheme="majorHAnsi" w:hAnsiTheme="majorHAnsi"/>
      <w:sz w:val="20"/>
      <w:lang w:val="en-US"/>
    </w:rPr>
  </w:style>
  <w:style w:type="character" w:styleId="IntenseEmphasis">
    <w:name w:val="Intense Emphasis"/>
    <w:uiPriority w:val="21"/>
    <w:qFormat/>
    <w:rsid w:val="00EB27D3"/>
    <w:rPr>
      <w:rFonts w:asciiTheme="majorHAnsi" w:hAnsiTheme="majorHAnsi"/>
      <w:b w:val="0"/>
      <w:smallCaps/>
      <w:color w:val="5B6972" w:themeColor="accent2"/>
      <w:spacing w:val="20"/>
      <w:sz w:val="22"/>
    </w:rPr>
  </w:style>
  <w:style w:type="numbering" w:customStyle="1" w:styleId="Bullets">
    <w:name w:val="Bullets"/>
    <w:uiPriority w:val="99"/>
    <w:rsid w:val="006F5B37"/>
    <w:pPr>
      <w:numPr>
        <w:numId w:val="1"/>
      </w:numPr>
    </w:pPr>
  </w:style>
  <w:style w:type="paragraph" w:styleId="TOCHeading">
    <w:name w:val="TOC Heading"/>
    <w:basedOn w:val="TOAHeading"/>
    <w:next w:val="Normal"/>
    <w:uiPriority w:val="39"/>
    <w:unhideWhenUsed/>
    <w:rsid w:val="00B07746"/>
    <w:pPr>
      <w:keepLines/>
      <w:spacing w:before="0" w:after="240"/>
      <w:ind w:left="2160" w:right="1008"/>
      <w:jc w:val="left"/>
    </w:pPr>
    <w:rPr>
      <w:rFonts w:eastAsiaTheme="minorEastAsia" w:cstheme="minorBidi"/>
      <w:b w:val="0"/>
      <w:bCs w:val="0"/>
      <w:caps/>
      <w:color w:val="1A2845" w:themeColor="accent1"/>
      <w:sz w:val="44"/>
      <w:lang w:eastAsia="en-GB"/>
    </w:rPr>
  </w:style>
  <w:style w:type="paragraph" w:styleId="TOC1">
    <w:name w:val="toc 1"/>
    <w:basedOn w:val="Normal"/>
    <w:next w:val="Normal"/>
    <w:autoRedefine/>
    <w:uiPriority w:val="39"/>
    <w:unhideWhenUsed/>
    <w:rsid w:val="00BF18D7"/>
    <w:pPr>
      <w:keepLines/>
      <w:tabs>
        <w:tab w:val="right" w:leader="dot" w:pos="8550"/>
      </w:tabs>
      <w:spacing w:before="360" w:after="0"/>
      <w:ind w:left="2160" w:right="1008"/>
    </w:pPr>
    <w:rPr>
      <w:rFonts w:asciiTheme="majorHAnsi" w:eastAsiaTheme="minorEastAsia" w:hAnsiTheme="majorHAnsi"/>
      <w:caps/>
      <w:noProof/>
      <w:position w:val="-6"/>
      <w:sz w:val="28"/>
      <w:lang w:eastAsia="en-GB"/>
    </w:rPr>
  </w:style>
  <w:style w:type="paragraph" w:styleId="Caption">
    <w:name w:val="caption"/>
    <w:basedOn w:val="Normal"/>
    <w:next w:val="Normal"/>
    <w:uiPriority w:val="13"/>
    <w:qFormat/>
    <w:rsid w:val="00F875B6"/>
    <w:pPr>
      <w:keepLines/>
      <w:spacing w:before="60" w:after="240"/>
      <w:contextualSpacing/>
      <w:jc w:val="center"/>
    </w:pPr>
    <w:rPr>
      <w:rFonts w:eastAsiaTheme="minorEastAsia"/>
      <w:i/>
      <w:iCs/>
      <w:color w:val="1A2845" w:themeColor="accent1"/>
      <w:sz w:val="18"/>
      <w:szCs w:val="18"/>
      <w:lang w:eastAsia="en-GB"/>
    </w:rPr>
  </w:style>
  <w:style w:type="paragraph" w:styleId="ListNumber">
    <w:name w:val="List Number"/>
    <w:basedOn w:val="Normal"/>
    <w:next w:val="Normal"/>
    <w:uiPriority w:val="1"/>
    <w:qFormat/>
    <w:rsid w:val="006D036A"/>
    <w:pPr>
      <w:keepLines/>
      <w:numPr>
        <w:ilvl w:val="6"/>
        <w:numId w:val="14"/>
      </w:numPr>
      <w:contextualSpacing/>
    </w:pPr>
    <w:rPr>
      <w:rFonts w:eastAsiaTheme="minorEastAsia"/>
      <w:lang w:eastAsia="en-GB"/>
    </w:rPr>
  </w:style>
  <w:style w:type="paragraph" w:styleId="TOAHeading">
    <w:name w:val="toa heading"/>
    <w:basedOn w:val="Normal"/>
    <w:next w:val="Normal"/>
    <w:uiPriority w:val="99"/>
    <w:semiHidden/>
    <w:unhideWhenUsed/>
    <w:rsid w:val="006F5B37"/>
    <w:pPr>
      <w:spacing w:before="120"/>
    </w:pPr>
    <w:rPr>
      <w:rFonts w:asciiTheme="majorHAnsi" w:eastAsiaTheme="majorEastAsia" w:hAnsiTheme="majorHAnsi" w:cstheme="majorBidi"/>
      <w:b/>
      <w:bCs/>
      <w:sz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82EA0"/>
    <w:rPr>
      <w:rFonts w:asciiTheme="majorHAnsi" w:eastAsiaTheme="majorEastAsia" w:hAnsiTheme="majorHAnsi" w:cstheme="majorBidi"/>
      <w:i/>
      <w:sz w:val="20"/>
      <w:lang w:val="en-US"/>
    </w:rPr>
  </w:style>
  <w:style w:type="character" w:customStyle="1" w:styleId="Heading6Char">
    <w:name w:val="Heading 6 Char"/>
    <w:basedOn w:val="DefaultParagraphFont"/>
    <w:link w:val="Heading6"/>
    <w:uiPriority w:val="9"/>
    <w:rsid w:val="00582EA0"/>
    <w:rPr>
      <w:rFonts w:eastAsiaTheme="majorEastAsia" w:cstheme="majorBidi"/>
      <w:i/>
      <w:sz w:val="20"/>
      <w:lang w:val="en-US"/>
    </w:rPr>
  </w:style>
  <w:style w:type="table" w:customStyle="1" w:styleId="TemplateTable">
    <w:name w:val="Template Table"/>
    <w:basedOn w:val="TableNormal"/>
    <w:uiPriority w:val="99"/>
    <w:rsid w:val="009A5CEE"/>
    <w:pPr>
      <w:spacing w:after="0"/>
      <w:jc w:val="left"/>
    </w:pPr>
    <w:rPr>
      <w:sz w:val="20"/>
      <w:szCs w:val="22"/>
      <w:lang w:val="en-US"/>
    </w:rPr>
    <w:tblPr>
      <w:tblStyleRowBandSize w:val="1"/>
      <w:tblStyleColBandSize w:val="1"/>
      <w:jc w:val="center"/>
      <w:tblCellSpacing w:w="36" w:type="dxa"/>
      <w:tblCellMar>
        <w:top w:w="72" w:type="dxa"/>
        <w:bottom w:w="72" w:type="dxa"/>
      </w:tblCellMar>
    </w:tblPr>
    <w:trPr>
      <w:tblCellSpacing w:w="36" w:type="dxa"/>
      <w:jc w:val="center"/>
    </w:trPr>
    <w:tcPr>
      <w:shd w:val="clear" w:color="auto" w:fill="F2F2F2" w:themeFill="background1" w:themeFillShade="F2"/>
      <w:vAlign w:val="center"/>
    </w:tcPr>
    <w:tblStylePr w:type="firstRow">
      <w:pPr>
        <w:jc w:val="center"/>
      </w:pPr>
      <w:rPr>
        <w:rFonts w:asciiTheme="majorHAnsi" w:hAnsiTheme="majorHAnsi"/>
        <w:b w:val="0"/>
        <w:bCs/>
        <w:color w:val="FFFFFF" w:themeColor="background1"/>
        <w:sz w:val="2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1A2845" w:themeFill="accent1"/>
      </w:tcPr>
    </w:tblStylePr>
    <w:tblStylePr w:type="lastRow">
      <w:rPr>
        <w:rFonts w:asciiTheme="majorHAnsi" w:hAnsiTheme="majorHAnsi"/>
        <w:b w:val="0"/>
        <w:bCs/>
      </w:rPr>
      <w:tblPr/>
      <w:tcPr>
        <w:tcBorders>
          <w:top w:val="single" w:sz="12" w:space="0" w:color="1A2845" w:themeColor="accent1"/>
          <w:left w:val="nil"/>
          <w:bottom w:val="single" w:sz="12" w:space="0" w:color="1A2845" w:themeColor="accent1"/>
          <w:right w:val="nil"/>
          <w:insideH w:val="nil"/>
          <w:insideV w:val="nil"/>
          <w:tl2br w:val="nil"/>
          <w:tr2bl w:val="nil"/>
        </w:tcBorders>
        <w:shd w:val="clear" w:color="auto" w:fill="F2F2F2" w:themeFill="background1" w:themeFillShade="F2"/>
      </w:tcPr>
    </w:tblStylePr>
    <w:tblStylePr w:type="firstCol">
      <w:pPr>
        <w:jc w:val="center"/>
      </w:pPr>
      <w:rPr>
        <w:rFonts w:asciiTheme="majorHAnsi" w:hAnsiTheme="majorHAnsi"/>
        <w:b w:val="0"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1A2845" w:themeFill="accent1"/>
      </w:tcPr>
    </w:tblStylePr>
    <w:tblStylePr w:type="lastCol">
      <w:rPr>
        <w:rFonts w:asciiTheme="majorHAnsi" w:hAnsiTheme="majorHAnsi"/>
        <w:b w:val="0"/>
        <w:bCs/>
      </w:rPr>
      <w:tblPr/>
      <w:tcPr>
        <w:shd w:val="clear" w:color="auto" w:fill="F2F2F2" w:themeFill="background1" w:themeFillShade="F2"/>
      </w:tcPr>
    </w:tblStylePr>
    <w:tblStylePr w:type="band1Vert">
      <w:tblPr/>
      <w:tcPr>
        <w:shd w:val="clear" w:color="auto" w:fill="C2CEE8" w:themeFill="accent1" w:themeFillTint="33"/>
      </w:tcPr>
    </w:tblStylePr>
    <w:tblStylePr w:type="band1Horz">
      <w:tblPr/>
      <w:tcPr>
        <w:shd w:val="clear" w:color="auto" w:fill="C2CEE8" w:themeFill="accent1" w:themeFillTint="33"/>
      </w:tcPr>
    </w:tblStylePr>
  </w:style>
  <w:style w:type="paragraph" w:styleId="NormalWeb">
    <w:name w:val="Normal (Web)"/>
    <w:basedOn w:val="Normal"/>
    <w:uiPriority w:val="99"/>
    <w:semiHidden/>
    <w:unhideWhenUsed/>
    <w:rsid w:val="00DA16AA"/>
    <w:pPr>
      <w:spacing w:before="100" w:beforeAutospacing="1" w:after="100" w:afterAutospacing="1"/>
      <w:jc w:val="left"/>
    </w:pPr>
    <w:rPr>
      <w:rFonts w:ascii="Times New Roman" w:eastAsiaTheme="minorEastAsia" w:hAnsi="Times New Roman" w:cs="Times New Roman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63310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3310"/>
    <w:rPr>
      <w:rFonts w:ascii="Segoe UI" w:hAnsi="Segoe UI" w:cs="Segoe UI"/>
      <w:sz w:val="18"/>
      <w:szCs w:val="18"/>
    </w:rPr>
  </w:style>
  <w:style w:type="paragraph" w:styleId="TOC2">
    <w:name w:val="toc 2"/>
    <w:basedOn w:val="Normal"/>
    <w:next w:val="Normal"/>
    <w:autoRedefine/>
    <w:uiPriority w:val="39"/>
    <w:unhideWhenUsed/>
    <w:rsid w:val="00BF18D7"/>
    <w:pPr>
      <w:tabs>
        <w:tab w:val="right" w:leader="hyphen" w:pos="8550"/>
      </w:tabs>
      <w:spacing w:after="0"/>
      <w:ind w:left="2160" w:right="1008"/>
    </w:pPr>
    <w:rPr>
      <w:noProof/>
    </w:rPr>
  </w:style>
  <w:style w:type="paragraph" w:customStyle="1" w:styleId="Note">
    <w:name w:val="Note"/>
    <w:basedOn w:val="ListParagraph"/>
    <w:next w:val="Normal"/>
    <w:uiPriority w:val="1"/>
    <w:qFormat/>
    <w:rsid w:val="00F443E7"/>
    <w:pPr>
      <w:numPr>
        <w:numId w:val="15"/>
      </w:numPr>
      <w:pBdr>
        <w:top w:val="single" w:sz="24" w:space="1" w:color="5B6972" w:themeColor="accent2"/>
        <w:left w:val="single" w:sz="24" w:space="4" w:color="5B6972" w:themeColor="accent2"/>
        <w:bottom w:val="single" w:sz="24" w:space="1" w:color="5B6972" w:themeColor="accent2"/>
        <w:right w:val="single" w:sz="24" w:space="4" w:color="5B6972" w:themeColor="accent2"/>
      </w:pBdr>
      <w:shd w:val="clear" w:color="auto" w:fill="5B6972" w:themeFill="accent2"/>
      <w:spacing w:after="160"/>
      <w:ind w:left="540" w:right="187"/>
      <w:jc w:val="left"/>
    </w:pPr>
    <w:rPr>
      <w:color w:val="FFFFFF" w:themeColor="background1"/>
    </w:rPr>
  </w:style>
  <w:style w:type="paragraph" w:styleId="ListParagraph">
    <w:name w:val="List Paragraph"/>
    <w:basedOn w:val="Normal"/>
    <w:uiPriority w:val="99"/>
    <w:qFormat/>
    <w:rsid w:val="00CA0BEB"/>
    <w:pPr>
      <w:keepLines/>
      <w:numPr>
        <w:numId w:val="4"/>
      </w:numPr>
      <w:contextualSpacing/>
    </w:pPr>
    <w:rPr>
      <w:rFonts w:eastAsiaTheme="minorEastAsia"/>
      <w:lang w:eastAsia="en-GB"/>
    </w:rPr>
  </w:style>
  <w:style w:type="character" w:styleId="Strong">
    <w:name w:val="Strong"/>
    <w:basedOn w:val="DefaultParagraphFont"/>
    <w:uiPriority w:val="14"/>
    <w:qFormat/>
    <w:rsid w:val="00D51811"/>
    <w:rPr>
      <w:rFonts w:asciiTheme="majorHAnsi" w:hAnsiTheme="majorHAnsi"/>
      <w:b w:val="0"/>
      <w:bCs/>
    </w:rPr>
  </w:style>
  <w:style w:type="table" w:customStyle="1" w:styleId="TemplateTable2">
    <w:name w:val="Template Table 2"/>
    <w:basedOn w:val="TableNormal"/>
    <w:uiPriority w:val="99"/>
    <w:rsid w:val="00543CE3"/>
    <w:pPr>
      <w:spacing w:after="0"/>
      <w:jc w:val="left"/>
    </w:pPr>
    <w:rPr>
      <w:sz w:val="20"/>
      <w:szCs w:val="20"/>
      <w:lang w:val="en-US"/>
    </w:rPr>
    <w:tblPr>
      <w:tblStyleRowBandSize w:val="1"/>
      <w:tblStyleColBandSize w:val="1"/>
      <w:tblBorders>
        <w:top w:val="dotted" w:sz="8" w:space="0" w:color="1A2845" w:themeColor="accent1"/>
        <w:left w:val="dotted" w:sz="8" w:space="0" w:color="1A2845" w:themeColor="accent1"/>
        <w:bottom w:val="dotted" w:sz="8" w:space="0" w:color="1A2845" w:themeColor="accent1"/>
        <w:right w:val="dotted" w:sz="8" w:space="0" w:color="1A2845" w:themeColor="accent1"/>
        <w:insideH w:val="dotted" w:sz="8" w:space="0" w:color="1A2845" w:themeColor="accent1"/>
        <w:insideV w:val="dotted" w:sz="8" w:space="0" w:color="1A2845" w:themeColor="accent1"/>
      </w:tblBorders>
    </w:tblPr>
    <w:tcPr>
      <w:vAlign w:val="center"/>
    </w:tcPr>
    <w:tblStylePr w:type="firstRow">
      <w:rPr>
        <w:rFonts w:asciiTheme="majorHAnsi" w:hAnsiTheme="majorHAnsi"/>
        <w:b w:val="0"/>
        <w:bCs/>
        <w:color w:val="FFFFFF" w:themeColor="background1"/>
        <w:sz w:val="22"/>
      </w:rPr>
      <w:tblPr/>
      <w:tcPr>
        <w:tcBorders>
          <w:top w:val="dotted" w:sz="4" w:space="0" w:color="1A2845" w:themeColor="accent1"/>
          <w:left w:val="dotted" w:sz="4" w:space="0" w:color="1A2845" w:themeColor="accent1"/>
          <w:bottom w:val="dotted" w:sz="4" w:space="0" w:color="1A2845" w:themeColor="accent1"/>
          <w:right w:val="dotted" w:sz="4" w:space="0" w:color="1A2845" w:themeColor="accent1"/>
          <w:insideH w:val="dotted" w:sz="4" w:space="0" w:color="1A2845" w:themeColor="accent1"/>
          <w:insideV w:val="dotted" w:sz="4" w:space="0" w:color="1A2845" w:themeColor="accent1"/>
        </w:tcBorders>
        <w:shd w:val="clear" w:color="auto" w:fill="000000" w:themeFill="text1"/>
      </w:tcPr>
    </w:tblStylePr>
    <w:tblStylePr w:type="lastRow">
      <w:rPr>
        <w:rFonts w:asciiTheme="minorHAnsi" w:hAnsiTheme="minorHAnsi"/>
        <w:b/>
        <w:bCs/>
      </w:rPr>
      <w:tblPr/>
      <w:tcPr>
        <w:tcBorders>
          <w:top w:val="double" w:sz="4" w:space="0" w:color="4A6EBA" w:themeColor="accent1" w:themeTint="99"/>
        </w:tcBorders>
      </w:tcPr>
    </w:tblStylePr>
    <w:tblStylePr w:type="firstCol">
      <w:rPr>
        <w:rFonts w:asciiTheme="minorHAnsi" w:hAnsiTheme="minorHAnsi"/>
        <w:b/>
        <w:bCs/>
      </w:rPr>
      <w:tblPr/>
      <w:tcPr>
        <w:shd w:val="clear" w:color="auto" w:fill="FFFFFF" w:themeFill="background1"/>
      </w:tcPr>
    </w:tblStylePr>
    <w:tblStylePr w:type="lastCol">
      <w:rPr>
        <w:rFonts w:asciiTheme="minorHAnsi" w:hAnsiTheme="minorHAnsi"/>
        <w:b/>
        <w:bCs/>
      </w:rPr>
      <w:tblPr/>
      <w:tcPr>
        <w:tcBorders>
          <w:top w:val="dotted" w:sz="4" w:space="0" w:color="1A2845" w:themeColor="accent1"/>
          <w:left w:val="dotted" w:sz="4" w:space="0" w:color="1A2845" w:themeColor="accent1"/>
          <w:bottom w:val="dotted" w:sz="4" w:space="0" w:color="1A2845" w:themeColor="accent1"/>
          <w:right w:val="dotted" w:sz="4" w:space="0" w:color="1A2845" w:themeColor="accent1"/>
          <w:insideH w:val="dotted" w:sz="4" w:space="0" w:color="1A2845" w:themeColor="accent1"/>
          <w:insideV w:val="dotted" w:sz="4" w:space="0" w:color="1A2845" w:themeColor="accent1"/>
          <w:tl2br w:val="nil"/>
          <w:tr2bl w:val="nil"/>
        </w:tcBorders>
      </w:tcPr>
    </w:tblStylePr>
    <w:tblStylePr w:type="band1Vert">
      <w:tblPr/>
      <w:tcPr>
        <w:shd w:val="clear" w:color="auto" w:fill="FFFFFF" w:themeFill="background1"/>
      </w:tcPr>
    </w:tblStylePr>
    <w:tblStylePr w:type="band1Horz">
      <w:tblPr/>
      <w:tcPr>
        <w:shd w:val="clear" w:color="auto" w:fill="FFFFFF" w:themeFill="background1"/>
      </w:tcPr>
    </w:tblStylePr>
  </w:style>
  <w:style w:type="table" w:customStyle="1" w:styleId="TemplateTable3">
    <w:name w:val="Template Table 3"/>
    <w:basedOn w:val="TableNormal"/>
    <w:uiPriority w:val="99"/>
    <w:rsid w:val="00DF0101"/>
    <w:pPr>
      <w:spacing w:after="0"/>
      <w:jc w:val="left"/>
    </w:pPr>
    <w:rPr>
      <w:sz w:val="20"/>
      <w:szCs w:val="20"/>
      <w:lang w:val="en-US"/>
    </w:rPr>
    <w:tblPr>
      <w:tblStyleRowBandSize w:val="1"/>
      <w:tblStyleColBandSize w:val="1"/>
      <w:tblBorders>
        <w:top w:val="single" w:sz="4" w:space="0" w:color="5B6972" w:themeColor="accent2"/>
        <w:left w:val="single" w:sz="4" w:space="0" w:color="5B6972" w:themeColor="accent2"/>
        <w:bottom w:val="single" w:sz="4" w:space="0" w:color="5B6972" w:themeColor="accent2"/>
        <w:right w:val="single" w:sz="4" w:space="0" w:color="5B6972" w:themeColor="accent2"/>
        <w:insideH w:val="single" w:sz="4" w:space="0" w:color="5B6972" w:themeColor="accent2"/>
        <w:insideV w:val="single" w:sz="4" w:space="0" w:color="5B6972" w:themeColor="accent2"/>
      </w:tblBorders>
      <w:tblCellMar>
        <w:top w:w="29" w:type="dxa"/>
        <w:left w:w="115" w:type="dxa"/>
        <w:bottom w:w="29" w:type="dxa"/>
        <w:right w:w="115" w:type="dxa"/>
      </w:tblCellMar>
    </w:tblPr>
    <w:tcPr>
      <w:shd w:val="clear" w:color="auto" w:fill="FFFFFF" w:themeFill="background1"/>
      <w:vAlign w:val="center"/>
    </w:tcPr>
    <w:tblStylePr w:type="firstRow">
      <w:rPr>
        <w:rFonts w:asciiTheme="majorHAnsi" w:hAnsiTheme="majorHAnsi"/>
        <w:b w:val="0"/>
        <w:bCs/>
        <w:color w:val="FFFFFF" w:themeColor="background1"/>
        <w:sz w:val="22"/>
      </w:rPr>
      <w:tblPr/>
      <w:tcPr>
        <w:tcBorders>
          <w:top w:val="single" w:sz="4" w:space="0" w:color="5B6972" w:themeColor="accent2"/>
          <w:left w:val="single" w:sz="4" w:space="0" w:color="5B6972" w:themeColor="accent2"/>
          <w:bottom w:val="single" w:sz="4" w:space="0" w:color="5B6972" w:themeColor="accent2"/>
          <w:right w:val="single" w:sz="4" w:space="0" w:color="5B6972" w:themeColor="accent2"/>
          <w:insideH w:val="single" w:sz="4" w:space="0" w:color="5B6972" w:themeColor="accent2"/>
          <w:insideV w:val="single" w:sz="4" w:space="0" w:color="5B6972" w:themeColor="accent2"/>
        </w:tcBorders>
        <w:shd w:val="clear" w:color="auto" w:fill="5B6972" w:themeFill="accent2"/>
      </w:tcPr>
    </w:tblStylePr>
    <w:tblStylePr w:type="lastRow">
      <w:rPr>
        <w:b/>
        <w:bCs/>
      </w:rPr>
      <w:tblPr/>
      <w:tcPr>
        <w:tcBorders>
          <w:top w:val="double" w:sz="4" w:space="0" w:color="894E54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AEA" w:themeFill="accent6" w:themeFillTint="33"/>
      </w:tcPr>
    </w:tblStylePr>
    <w:tblStylePr w:type="band1Horz">
      <w:tblPr/>
      <w:tcPr>
        <w:shd w:val="clear" w:color="auto" w:fill="E6EAEA" w:themeFill="accent6" w:themeFillTint="33"/>
      </w:tcPr>
    </w:tblStylePr>
  </w:style>
  <w:style w:type="table" w:customStyle="1" w:styleId="TemplateTable4">
    <w:name w:val="Template Table 4"/>
    <w:basedOn w:val="TableNormal"/>
    <w:uiPriority w:val="99"/>
    <w:rsid w:val="00FA114B"/>
    <w:pPr>
      <w:spacing w:after="0"/>
      <w:jc w:val="left"/>
    </w:pPr>
    <w:rPr>
      <w:rFonts w:eastAsiaTheme="minorEastAsia"/>
      <w:sz w:val="20"/>
      <w:szCs w:val="28"/>
      <w:lang w:val="en-US"/>
    </w:rPr>
    <w:tblPr>
      <w:tblBorders>
        <w:insideV w:val="single" w:sz="12" w:space="0" w:color="849A98" w:themeColor="accent5"/>
      </w:tblBorders>
    </w:tblPr>
    <w:tcPr>
      <w:shd w:val="clear" w:color="auto" w:fill="FFFFFF" w:themeFill="background1"/>
      <w:vAlign w:val="center"/>
    </w:tcPr>
    <w:tblStylePr w:type="firstRow">
      <w:rPr>
        <w:rFonts w:asciiTheme="minorHAnsi" w:hAnsiTheme="minorHAnsi"/>
        <w:b/>
        <w:i w:val="0"/>
        <w:caps/>
        <w:smallCaps w:val="0"/>
        <w:color w:val="5B6972" w:themeColor="accent2"/>
        <w:spacing w:val="20"/>
        <w:sz w:val="22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FFFFFF" w:themeFill="background1"/>
      </w:tcPr>
    </w:tblStylePr>
  </w:style>
  <w:style w:type="paragraph" w:styleId="NoSpacing">
    <w:name w:val="No Spacing"/>
    <w:uiPriority w:val="13"/>
    <w:qFormat/>
    <w:rsid w:val="00366415"/>
    <w:pPr>
      <w:spacing w:after="0"/>
    </w:pPr>
  </w:style>
  <w:style w:type="character" w:customStyle="1" w:styleId="Heading7Char">
    <w:name w:val="Heading 7 Char"/>
    <w:basedOn w:val="DefaultParagraphFont"/>
    <w:link w:val="Heading7"/>
    <w:uiPriority w:val="9"/>
    <w:semiHidden/>
    <w:rsid w:val="00582EA0"/>
    <w:rPr>
      <w:rFonts w:eastAsiaTheme="majorEastAsia" w:cstheme="majorBidi"/>
      <w:i/>
      <w:iCs/>
      <w:sz w:val="20"/>
      <w:lang w:val="en-US"/>
    </w:rPr>
  </w:style>
  <w:style w:type="character" w:customStyle="1" w:styleId="fontstyle01">
    <w:name w:val="fontstyle01"/>
    <w:basedOn w:val="DefaultParagraphFont"/>
    <w:rsid w:val="00836D54"/>
    <w:rPr>
      <w:rFonts w:ascii="Gill Sans MT" w:hAnsi="Gill Sans MT" w:hint="default"/>
      <w:b w:val="0"/>
      <w:bCs w:val="0"/>
      <w:i w:val="0"/>
      <w:iCs w:val="0"/>
      <w:color w:val="878D92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1"/>
        <w:szCs w:val="21"/>
        <w:lang w:val="en-GB" w:eastAsia="en-US" w:bidi="ar-SA"/>
      </w:rPr>
    </w:rPrDefault>
    <w:pPrDefault>
      <w:pPr>
        <w:spacing w:after="12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1"/>
    <w:lsdException w:name="heading 5" w:uiPriority="9"/>
    <w:lsdException w:name="heading 6" w:uiPriority="9"/>
    <w:lsdException w:name="heading 7" w:uiPriority="9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qFormat="1"/>
    <w:lsdException w:name="List Number" w:qFormat="1"/>
    <w:lsdException w:name="Title" w:semiHidden="0" w:unhideWhenUsed="0" w:qFormat="1"/>
    <w:lsdException w:name="Default Paragraph Font" w:uiPriority="1"/>
    <w:lsdException w:name="Subtitle" w:semiHidden="0" w:uiPriority="0" w:unhideWhenUsed="0" w:qFormat="1"/>
    <w:lsdException w:name="Strong" w:uiPriority="22" w:qFormat="1"/>
    <w:lsdException w:name="Emphasis" w:semiHidden="0" w:uiPriority="14" w:unhideWhenUsed="0"/>
    <w:lsdException w:name="Table Grid" w:semiHidden="0" w:uiPriority="39" w:unhideWhenUsed="0"/>
    <w:lsdException w:name="Placeholder Text" w:unhideWhenUsed="0"/>
    <w:lsdException w:name="No Spacing" w:semiHidden="0" w:uiPriority="15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/>
    <w:lsdException w:name="Quote" w:uiPriority="29"/>
    <w:lsdException w:name="Intense Quote" w:uiPriority="3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/>
    <w:lsdException w:name="Intense Emphasis" w:semiHidden="0" w:uiPriority="21" w:unhideWhenUsed="0" w:qFormat="1"/>
    <w:lsdException w:name="Subtle Reference" w:uiPriority="31"/>
    <w:lsdException w:name="Intense Reference" w:uiPriority="32"/>
    <w:lsdException w:name="Book Title" w:uiPriority="33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3117"/>
    <w:rPr>
      <w:szCs w:val="22"/>
      <w:lang w:val="en-US"/>
    </w:rPr>
  </w:style>
  <w:style w:type="paragraph" w:styleId="Heading1">
    <w:name w:val="heading 1"/>
    <w:basedOn w:val="Normal"/>
    <w:next w:val="Normal"/>
    <w:link w:val="Heading1Char"/>
    <w:uiPriority w:val="1"/>
    <w:qFormat/>
    <w:rsid w:val="00313117"/>
    <w:pPr>
      <w:spacing w:before="240" w:after="0"/>
      <w:jc w:val="right"/>
      <w:outlineLvl w:val="0"/>
    </w:pPr>
    <w:rPr>
      <w:rFonts w:asciiTheme="majorHAnsi" w:hAnsiTheme="majorHAnsi" w:cstheme="majorHAnsi"/>
      <w:color w:val="1A2845" w:themeColor="accent1"/>
      <w:sz w:val="64"/>
      <w:szCs w:val="64"/>
    </w:rPr>
  </w:style>
  <w:style w:type="paragraph" w:styleId="Heading2">
    <w:name w:val="heading 2"/>
    <w:basedOn w:val="Normal"/>
    <w:next w:val="Normal"/>
    <w:link w:val="Heading2Char"/>
    <w:uiPriority w:val="1"/>
    <w:qFormat/>
    <w:rsid w:val="00B92710"/>
    <w:pPr>
      <w:spacing w:before="240" w:after="0"/>
      <w:ind w:left="144"/>
      <w:jc w:val="left"/>
      <w:outlineLvl w:val="1"/>
    </w:pPr>
    <w:rPr>
      <w:rFonts w:asciiTheme="majorHAnsi" w:hAnsiTheme="majorHAnsi" w:cstheme="majorHAnsi"/>
      <w:sz w:val="30"/>
      <w:szCs w:val="30"/>
    </w:rPr>
  </w:style>
  <w:style w:type="paragraph" w:styleId="Heading3">
    <w:name w:val="heading 3"/>
    <w:basedOn w:val="Normal"/>
    <w:next w:val="Normal"/>
    <w:link w:val="Heading3Char"/>
    <w:uiPriority w:val="1"/>
    <w:qFormat/>
    <w:rsid w:val="00ED4D9A"/>
    <w:pPr>
      <w:keepNext/>
      <w:keepLines/>
      <w:numPr>
        <w:ilvl w:val="2"/>
        <w:numId w:val="14"/>
      </w:numPr>
      <w:spacing w:before="120" w:after="60" w:line="259" w:lineRule="auto"/>
      <w:jc w:val="left"/>
      <w:outlineLvl w:val="2"/>
    </w:pPr>
    <w:rPr>
      <w:rFonts w:asciiTheme="majorHAnsi" w:hAnsiTheme="majorHAnsi" w:cs="Arial"/>
      <w:caps/>
      <w:sz w:val="22"/>
    </w:rPr>
  </w:style>
  <w:style w:type="paragraph" w:styleId="Heading4">
    <w:name w:val="heading 4"/>
    <w:basedOn w:val="Normal"/>
    <w:next w:val="Normal"/>
    <w:link w:val="Heading4Char"/>
    <w:uiPriority w:val="1"/>
    <w:unhideWhenUsed/>
    <w:rsid w:val="00582EA0"/>
    <w:pPr>
      <w:numPr>
        <w:ilvl w:val="3"/>
        <w:numId w:val="14"/>
      </w:numPr>
      <w:outlineLvl w:val="3"/>
    </w:pPr>
    <w:rPr>
      <w:rFonts w:asciiTheme="majorHAnsi" w:hAnsiTheme="majorHAnsi"/>
      <w:sz w:val="2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rsid w:val="00582EA0"/>
    <w:pPr>
      <w:keepNext/>
      <w:keepLines/>
      <w:numPr>
        <w:ilvl w:val="4"/>
        <w:numId w:val="14"/>
      </w:numPr>
      <w:spacing w:before="40" w:after="0"/>
      <w:outlineLvl w:val="4"/>
    </w:pPr>
    <w:rPr>
      <w:rFonts w:asciiTheme="majorHAnsi" w:eastAsiaTheme="majorEastAsia" w:hAnsiTheme="majorHAnsi" w:cstheme="majorBidi"/>
      <w:i/>
      <w:sz w:val="20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582EA0"/>
    <w:pPr>
      <w:keepNext/>
      <w:keepLines/>
      <w:numPr>
        <w:ilvl w:val="5"/>
        <w:numId w:val="14"/>
      </w:numPr>
      <w:spacing w:before="40" w:after="0"/>
      <w:outlineLvl w:val="5"/>
    </w:pPr>
    <w:rPr>
      <w:rFonts w:eastAsiaTheme="majorEastAsia" w:cstheme="majorBidi"/>
      <w:i/>
      <w:sz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rsid w:val="00582EA0"/>
    <w:pPr>
      <w:keepNext/>
      <w:keepLines/>
      <w:spacing w:before="40" w:after="0"/>
      <w:outlineLvl w:val="6"/>
    </w:pPr>
    <w:rPr>
      <w:rFonts w:eastAsiaTheme="majorEastAsia" w:cstheme="majorBidi"/>
      <w:i/>
      <w:iCs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41BC9"/>
    <w:pPr>
      <w:spacing w:after="0"/>
      <w:jc w:val="right"/>
    </w:pPr>
    <w:rPr>
      <w:sz w:val="18"/>
    </w:rPr>
  </w:style>
  <w:style w:type="character" w:customStyle="1" w:styleId="HeaderChar">
    <w:name w:val="Header Char"/>
    <w:basedOn w:val="DefaultParagraphFont"/>
    <w:link w:val="Header"/>
    <w:uiPriority w:val="99"/>
    <w:rsid w:val="00C41BC9"/>
    <w:rPr>
      <w:color w:val="1F497D" w:themeColor="text2"/>
      <w:sz w:val="18"/>
    </w:rPr>
  </w:style>
  <w:style w:type="paragraph" w:styleId="Footer">
    <w:name w:val="footer"/>
    <w:basedOn w:val="Normal"/>
    <w:link w:val="FooterChar"/>
    <w:uiPriority w:val="99"/>
    <w:unhideWhenUsed/>
    <w:rsid w:val="00AD1E37"/>
    <w:pPr>
      <w:tabs>
        <w:tab w:val="right" w:pos="9900"/>
      </w:tabs>
      <w:spacing w:after="0"/>
      <w:jc w:val="left"/>
    </w:pPr>
    <w:rPr>
      <w:caps/>
      <w:noProof/>
      <w:color w:val="1A2845" w:themeColor="accent1"/>
      <w:spacing w:val="20"/>
      <w:sz w:val="16"/>
    </w:rPr>
  </w:style>
  <w:style w:type="character" w:customStyle="1" w:styleId="FooterChar">
    <w:name w:val="Footer Char"/>
    <w:basedOn w:val="DefaultParagraphFont"/>
    <w:link w:val="Footer"/>
    <w:uiPriority w:val="99"/>
    <w:rsid w:val="00AD1E37"/>
    <w:rPr>
      <w:caps/>
      <w:noProof/>
      <w:color w:val="1A2845" w:themeColor="accent1"/>
      <w:spacing w:val="20"/>
      <w:sz w:val="16"/>
      <w:szCs w:val="22"/>
      <w:lang w:val="en-US"/>
    </w:rPr>
  </w:style>
  <w:style w:type="paragraph" w:styleId="Title">
    <w:name w:val="Title"/>
    <w:basedOn w:val="Normal"/>
    <w:next w:val="Normal"/>
    <w:link w:val="TitleChar"/>
    <w:uiPriority w:val="99"/>
    <w:qFormat/>
    <w:rsid w:val="00AD1E37"/>
    <w:pPr>
      <w:spacing w:before="2640" w:after="600"/>
      <w:jc w:val="center"/>
    </w:pPr>
    <w:rPr>
      <w:rFonts w:asciiTheme="majorHAnsi" w:eastAsiaTheme="majorEastAsia" w:hAnsiTheme="majorHAnsi" w:cstheme="majorBidi"/>
      <w:caps/>
      <w:noProof/>
      <w:kern w:val="28"/>
      <w:sz w:val="38"/>
      <w:szCs w:val="50"/>
    </w:rPr>
  </w:style>
  <w:style w:type="character" w:customStyle="1" w:styleId="TitleChar">
    <w:name w:val="Title Char"/>
    <w:basedOn w:val="DefaultParagraphFont"/>
    <w:link w:val="Title"/>
    <w:uiPriority w:val="99"/>
    <w:rsid w:val="00AD1E37"/>
    <w:rPr>
      <w:rFonts w:asciiTheme="majorHAnsi" w:eastAsiaTheme="majorEastAsia" w:hAnsiTheme="majorHAnsi" w:cstheme="majorBidi"/>
      <w:caps/>
      <w:noProof/>
      <w:kern w:val="28"/>
      <w:sz w:val="38"/>
      <w:szCs w:val="50"/>
      <w:lang w:val="en-US"/>
    </w:rPr>
  </w:style>
  <w:style w:type="character" w:styleId="Hyperlink">
    <w:name w:val="Hyperlink"/>
    <w:basedOn w:val="DefaultParagraphFont"/>
    <w:uiPriority w:val="99"/>
    <w:unhideWhenUsed/>
    <w:rsid w:val="00B07746"/>
    <w:rPr>
      <w:i/>
      <w:color w:val="894E54" w:themeColor="hyperlink"/>
      <w:u w:val="dotted"/>
    </w:rPr>
  </w:style>
  <w:style w:type="table" w:styleId="TableGrid">
    <w:name w:val="Table Grid"/>
    <w:basedOn w:val="TableNormal"/>
    <w:uiPriority w:val="39"/>
    <w:rsid w:val="003608F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">
    <w:name w:val="Unresolved Mention"/>
    <w:basedOn w:val="DefaultParagraphFont"/>
    <w:uiPriority w:val="99"/>
    <w:semiHidden/>
    <w:unhideWhenUsed/>
    <w:rsid w:val="003608FC"/>
    <w:rPr>
      <w:color w:val="605E5C"/>
      <w:shd w:val="clear" w:color="auto" w:fill="E1DFDD"/>
    </w:rPr>
  </w:style>
  <w:style w:type="character" w:styleId="PlaceholderText">
    <w:name w:val="Placeholder Text"/>
    <w:basedOn w:val="DefaultParagraphFont"/>
    <w:uiPriority w:val="99"/>
    <w:semiHidden/>
    <w:rsid w:val="006C7A0F"/>
    <w:rPr>
      <w:color w:val="808080"/>
    </w:rPr>
  </w:style>
  <w:style w:type="paragraph" w:styleId="Subtitle">
    <w:name w:val="Subtitle"/>
    <w:basedOn w:val="Normal"/>
    <w:next w:val="Normal"/>
    <w:link w:val="SubtitleChar"/>
    <w:uiPriority w:val="99"/>
    <w:qFormat/>
    <w:rsid w:val="003A1EE6"/>
    <w:pPr>
      <w:spacing w:before="120"/>
      <w:jc w:val="left"/>
    </w:pPr>
    <w:rPr>
      <w:sz w:val="32"/>
    </w:rPr>
  </w:style>
  <w:style w:type="character" w:customStyle="1" w:styleId="SubtitleChar">
    <w:name w:val="Subtitle Char"/>
    <w:basedOn w:val="DefaultParagraphFont"/>
    <w:link w:val="Subtitle"/>
    <w:uiPriority w:val="99"/>
    <w:rsid w:val="00D51811"/>
    <w:rPr>
      <w:sz w:val="32"/>
      <w:lang w:val="en-US"/>
    </w:rPr>
  </w:style>
  <w:style w:type="character" w:customStyle="1" w:styleId="Heading1Char">
    <w:name w:val="Heading 1 Char"/>
    <w:basedOn w:val="DefaultParagraphFont"/>
    <w:link w:val="Heading1"/>
    <w:uiPriority w:val="1"/>
    <w:rsid w:val="00313117"/>
    <w:rPr>
      <w:rFonts w:asciiTheme="majorHAnsi" w:hAnsiTheme="majorHAnsi" w:cstheme="majorHAnsi"/>
      <w:color w:val="1A2845" w:themeColor="accent1"/>
      <w:sz w:val="64"/>
      <w:szCs w:val="64"/>
      <w:lang w:val="en-US"/>
    </w:rPr>
  </w:style>
  <w:style w:type="character" w:customStyle="1" w:styleId="Heading2Char">
    <w:name w:val="Heading 2 Char"/>
    <w:basedOn w:val="DefaultParagraphFont"/>
    <w:link w:val="Heading2"/>
    <w:uiPriority w:val="1"/>
    <w:rsid w:val="00B92710"/>
    <w:rPr>
      <w:rFonts w:asciiTheme="majorHAnsi" w:hAnsiTheme="majorHAnsi" w:cstheme="majorHAnsi"/>
      <w:sz w:val="30"/>
      <w:szCs w:val="30"/>
      <w:lang w:val="en-US"/>
    </w:rPr>
  </w:style>
  <w:style w:type="character" w:customStyle="1" w:styleId="Heading3Char">
    <w:name w:val="Heading 3 Char"/>
    <w:basedOn w:val="DefaultParagraphFont"/>
    <w:link w:val="Heading3"/>
    <w:uiPriority w:val="1"/>
    <w:rsid w:val="00ED4D9A"/>
    <w:rPr>
      <w:rFonts w:asciiTheme="majorHAnsi" w:hAnsiTheme="majorHAnsi" w:cs="Arial"/>
      <w:caps/>
      <w:sz w:val="22"/>
      <w:szCs w:val="21"/>
      <w:lang w:val="en-US"/>
    </w:rPr>
  </w:style>
  <w:style w:type="character" w:customStyle="1" w:styleId="Heading4Char">
    <w:name w:val="Heading 4 Char"/>
    <w:basedOn w:val="DefaultParagraphFont"/>
    <w:link w:val="Heading4"/>
    <w:uiPriority w:val="1"/>
    <w:rsid w:val="00582EA0"/>
    <w:rPr>
      <w:rFonts w:asciiTheme="majorHAnsi" w:hAnsiTheme="majorHAnsi"/>
      <w:sz w:val="20"/>
      <w:lang w:val="en-US"/>
    </w:rPr>
  </w:style>
  <w:style w:type="character" w:styleId="IntenseEmphasis">
    <w:name w:val="Intense Emphasis"/>
    <w:uiPriority w:val="21"/>
    <w:qFormat/>
    <w:rsid w:val="00EB27D3"/>
    <w:rPr>
      <w:rFonts w:asciiTheme="majorHAnsi" w:hAnsiTheme="majorHAnsi"/>
      <w:b w:val="0"/>
      <w:smallCaps/>
      <w:color w:val="5B6972" w:themeColor="accent2"/>
      <w:spacing w:val="20"/>
      <w:sz w:val="22"/>
    </w:rPr>
  </w:style>
  <w:style w:type="numbering" w:customStyle="1" w:styleId="Bullets">
    <w:name w:val="Bullets"/>
    <w:uiPriority w:val="99"/>
    <w:rsid w:val="006F5B37"/>
    <w:pPr>
      <w:numPr>
        <w:numId w:val="1"/>
      </w:numPr>
    </w:pPr>
  </w:style>
  <w:style w:type="paragraph" w:styleId="TOCHeading">
    <w:name w:val="TOC Heading"/>
    <w:basedOn w:val="TOAHeading"/>
    <w:next w:val="Normal"/>
    <w:uiPriority w:val="39"/>
    <w:unhideWhenUsed/>
    <w:rsid w:val="00B07746"/>
    <w:pPr>
      <w:keepLines/>
      <w:spacing w:before="0" w:after="240"/>
      <w:ind w:left="2160" w:right="1008"/>
      <w:jc w:val="left"/>
    </w:pPr>
    <w:rPr>
      <w:rFonts w:eastAsiaTheme="minorEastAsia" w:cstheme="minorBidi"/>
      <w:b w:val="0"/>
      <w:bCs w:val="0"/>
      <w:caps/>
      <w:color w:val="1A2845" w:themeColor="accent1"/>
      <w:sz w:val="44"/>
      <w:lang w:eastAsia="en-GB"/>
    </w:rPr>
  </w:style>
  <w:style w:type="paragraph" w:styleId="TOC1">
    <w:name w:val="toc 1"/>
    <w:basedOn w:val="Normal"/>
    <w:next w:val="Normal"/>
    <w:autoRedefine/>
    <w:uiPriority w:val="39"/>
    <w:unhideWhenUsed/>
    <w:rsid w:val="00BF18D7"/>
    <w:pPr>
      <w:keepLines/>
      <w:tabs>
        <w:tab w:val="right" w:leader="dot" w:pos="8550"/>
      </w:tabs>
      <w:spacing w:before="360" w:after="0"/>
      <w:ind w:left="2160" w:right="1008"/>
    </w:pPr>
    <w:rPr>
      <w:rFonts w:asciiTheme="majorHAnsi" w:eastAsiaTheme="minorEastAsia" w:hAnsiTheme="majorHAnsi"/>
      <w:caps/>
      <w:noProof/>
      <w:position w:val="-6"/>
      <w:sz w:val="28"/>
      <w:lang w:eastAsia="en-GB"/>
    </w:rPr>
  </w:style>
  <w:style w:type="paragraph" w:styleId="Caption">
    <w:name w:val="caption"/>
    <w:basedOn w:val="Normal"/>
    <w:next w:val="Normal"/>
    <w:uiPriority w:val="13"/>
    <w:qFormat/>
    <w:rsid w:val="00F875B6"/>
    <w:pPr>
      <w:keepLines/>
      <w:spacing w:before="60" w:after="240"/>
      <w:contextualSpacing/>
      <w:jc w:val="center"/>
    </w:pPr>
    <w:rPr>
      <w:rFonts w:eastAsiaTheme="minorEastAsia"/>
      <w:i/>
      <w:iCs/>
      <w:color w:val="1A2845" w:themeColor="accent1"/>
      <w:sz w:val="18"/>
      <w:szCs w:val="18"/>
      <w:lang w:eastAsia="en-GB"/>
    </w:rPr>
  </w:style>
  <w:style w:type="paragraph" w:styleId="ListNumber">
    <w:name w:val="List Number"/>
    <w:basedOn w:val="Normal"/>
    <w:next w:val="Normal"/>
    <w:uiPriority w:val="1"/>
    <w:qFormat/>
    <w:rsid w:val="006D036A"/>
    <w:pPr>
      <w:keepLines/>
      <w:numPr>
        <w:ilvl w:val="6"/>
        <w:numId w:val="14"/>
      </w:numPr>
      <w:contextualSpacing/>
    </w:pPr>
    <w:rPr>
      <w:rFonts w:eastAsiaTheme="minorEastAsia"/>
      <w:lang w:eastAsia="en-GB"/>
    </w:rPr>
  </w:style>
  <w:style w:type="paragraph" w:styleId="TOAHeading">
    <w:name w:val="toa heading"/>
    <w:basedOn w:val="Normal"/>
    <w:next w:val="Normal"/>
    <w:uiPriority w:val="99"/>
    <w:semiHidden/>
    <w:unhideWhenUsed/>
    <w:rsid w:val="006F5B37"/>
    <w:pPr>
      <w:spacing w:before="120"/>
    </w:pPr>
    <w:rPr>
      <w:rFonts w:asciiTheme="majorHAnsi" w:eastAsiaTheme="majorEastAsia" w:hAnsiTheme="majorHAnsi" w:cstheme="majorBidi"/>
      <w:b/>
      <w:bCs/>
      <w:sz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82EA0"/>
    <w:rPr>
      <w:rFonts w:asciiTheme="majorHAnsi" w:eastAsiaTheme="majorEastAsia" w:hAnsiTheme="majorHAnsi" w:cstheme="majorBidi"/>
      <w:i/>
      <w:sz w:val="20"/>
      <w:lang w:val="en-US"/>
    </w:rPr>
  </w:style>
  <w:style w:type="character" w:customStyle="1" w:styleId="Heading6Char">
    <w:name w:val="Heading 6 Char"/>
    <w:basedOn w:val="DefaultParagraphFont"/>
    <w:link w:val="Heading6"/>
    <w:uiPriority w:val="9"/>
    <w:rsid w:val="00582EA0"/>
    <w:rPr>
      <w:rFonts w:eastAsiaTheme="majorEastAsia" w:cstheme="majorBidi"/>
      <w:i/>
      <w:sz w:val="20"/>
      <w:lang w:val="en-US"/>
    </w:rPr>
  </w:style>
  <w:style w:type="table" w:customStyle="1" w:styleId="TemplateTable">
    <w:name w:val="Template Table"/>
    <w:basedOn w:val="TableNormal"/>
    <w:uiPriority w:val="99"/>
    <w:rsid w:val="009A5CEE"/>
    <w:pPr>
      <w:spacing w:after="0"/>
      <w:jc w:val="left"/>
    </w:pPr>
    <w:rPr>
      <w:sz w:val="20"/>
      <w:szCs w:val="22"/>
      <w:lang w:val="en-US"/>
    </w:rPr>
    <w:tblPr>
      <w:tblStyleRowBandSize w:val="1"/>
      <w:tblStyleColBandSize w:val="1"/>
      <w:jc w:val="center"/>
      <w:tblCellSpacing w:w="36" w:type="dxa"/>
      <w:tblCellMar>
        <w:top w:w="72" w:type="dxa"/>
        <w:bottom w:w="72" w:type="dxa"/>
      </w:tblCellMar>
    </w:tblPr>
    <w:trPr>
      <w:tblCellSpacing w:w="36" w:type="dxa"/>
      <w:jc w:val="center"/>
    </w:trPr>
    <w:tcPr>
      <w:shd w:val="clear" w:color="auto" w:fill="F2F2F2" w:themeFill="background1" w:themeFillShade="F2"/>
      <w:vAlign w:val="center"/>
    </w:tcPr>
    <w:tblStylePr w:type="firstRow">
      <w:pPr>
        <w:jc w:val="center"/>
      </w:pPr>
      <w:rPr>
        <w:rFonts w:asciiTheme="majorHAnsi" w:hAnsiTheme="majorHAnsi"/>
        <w:b w:val="0"/>
        <w:bCs/>
        <w:color w:val="FFFFFF" w:themeColor="background1"/>
        <w:sz w:val="2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1A2845" w:themeFill="accent1"/>
      </w:tcPr>
    </w:tblStylePr>
    <w:tblStylePr w:type="lastRow">
      <w:rPr>
        <w:rFonts w:asciiTheme="majorHAnsi" w:hAnsiTheme="majorHAnsi"/>
        <w:b w:val="0"/>
        <w:bCs/>
      </w:rPr>
      <w:tblPr/>
      <w:tcPr>
        <w:tcBorders>
          <w:top w:val="single" w:sz="12" w:space="0" w:color="1A2845" w:themeColor="accent1"/>
          <w:left w:val="nil"/>
          <w:bottom w:val="single" w:sz="12" w:space="0" w:color="1A2845" w:themeColor="accent1"/>
          <w:right w:val="nil"/>
          <w:insideH w:val="nil"/>
          <w:insideV w:val="nil"/>
          <w:tl2br w:val="nil"/>
          <w:tr2bl w:val="nil"/>
        </w:tcBorders>
        <w:shd w:val="clear" w:color="auto" w:fill="F2F2F2" w:themeFill="background1" w:themeFillShade="F2"/>
      </w:tcPr>
    </w:tblStylePr>
    <w:tblStylePr w:type="firstCol">
      <w:pPr>
        <w:jc w:val="center"/>
      </w:pPr>
      <w:rPr>
        <w:rFonts w:asciiTheme="majorHAnsi" w:hAnsiTheme="majorHAnsi"/>
        <w:b w:val="0"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1A2845" w:themeFill="accent1"/>
      </w:tcPr>
    </w:tblStylePr>
    <w:tblStylePr w:type="lastCol">
      <w:rPr>
        <w:rFonts w:asciiTheme="majorHAnsi" w:hAnsiTheme="majorHAnsi"/>
        <w:b w:val="0"/>
        <w:bCs/>
      </w:rPr>
      <w:tblPr/>
      <w:tcPr>
        <w:shd w:val="clear" w:color="auto" w:fill="F2F2F2" w:themeFill="background1" w:themeFillShade="F2"/>
      </w:tcPr>
    </w:tblStylePr>
    <w:tblStylePr w:type="band1Vert">
      <w:tblPr/>
      <w:tcPr>
        <w:shd w:val="clear" w:color="auto" w:fill="C2CEE8" w:themeFill="accent1" w:themeFillTint="33"/>
      </w:tcPr>
    </w:tblStylePr>
    <w:tblStylePr w:type="band1Horz">
      <w:tblPr/>
      <w:tcPr>
        <w:shd w:val="clear" w:color="auto" w:fill="C2CEE8" w:themeFill="accent1" w:themeFillTint="33"/>
      </w:tcPr>
    </w:tblStylePr>
  </w:style>
  <w:style w:type="paragraph" w:styleId="NormalWeb">
    <w:name w:val="Normal (Web)"/>
    <w:basedOn w:val="Normal"/>
    <w:uiPriority w:val="99"/>
    <w:semiHidden/>
    <w:unhideWhenUsed/>
    <w:rsid w:val="00DA16AA"/>
    <w:pPr>
      <w:spacing w:before="100" w:beforeAutospacing="1" w:after="100" w:afterAutospacing="1"/>
      <w:jc w:val="left"/>
    </w:pPr>
    <w:rPr>
      <w:rFonts w:ascii="Times New Roman" w:eastAsiaTheme="minorEastAsia" w:hAnsi="Times New Roman" w:cs="Times New Roman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63310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3310"/>
    <w:rPr>
      <w:rFonts w:ascii="Segoe UI" w:hAnsi="Segoe UI" w:cs="Segoe UI"/>
      <w:sz w:val="18"/>
      <w:szCs w:val="18"/>
    </w:rPr>
  </w:style>
  <w:style w:type="paragraph" w:styleId="TOC2">
    <w:name w:val="toc 2"/>
    <w:basedOn w:val="Normal"/>
    <w:next w:val="Normal"/>
    <w:autoRedefine/>
    <w:uiPriority w:val="39"/>
    <w:unhideWhenUsed/>
    <w:rsid w:val="00BF18D7"/>
    <w:pPr>
      <w:tabs>
        <w:tab w:val="right" w:leader="hyphen" w:pos="8550"/>
      </w:tabs>
      <w:spacing w:after="0"/>
      <w:ind w:left="2160" w:right="1008"/>
    </w:pPr>
    <w:rPr>
      <w:noProof/>
    </w:rPr>
  </w:style>
  <w:style w:type="paragraph" w:customStyle="1" w:styleId="Note">
    <w:name w:val="Note"/>
    <w:basedOn w:val="ListParagraph"/>
    <w:next w:val="Normal"/>
    <w:uiPriority w:val="1"/>
    <w:qFormat/>
    <w:rsid w:val="00F443E7"/>
    <w:pPr>
      <w:numPr>
        <w:numId w:val="15"/>
      </w:numPr>
      <w:pBdr>
        <w:top w:val="single" w:sz="24" w:space="1" w:color="5B6972" w:themeColor="accent2"/>
        <w:left w:val="single" w:sz="24" w:space="4" w:color="5B6972" w:themeColor="accent2"/>
        <w:bottom w:val="single" w:sz="24" w:space="1" w:color="5B6972" w:themeColor="accent2"/>
        <w:right w:val="single" w:sz="24" w:space="4" w:color="5B6972" w:themeColor="accent2"/>
      </w:pBdr>
      <w:shd w:val="clear" w:color="auto" w:fill="5B6972" w:themeFill="accent2"/>
      <w:spacing w:after="160"/>
      <w:ind w:left="540" w:right="187"/>
      <w:jc w:val="left"/>
    </w:pPr>
    <w:rPr>
      <w:color w:val="FFFFFF" w:themeColor="background1"/>
    </w:rPr>
  </w:style>
  <w:style w:type="paragraph" w:styleId="ListParagraph">
    <w:name w:val="List Paragraph"/>
    <w:basedOn w:val="Normal"/>
    <w:uiPriority w:val="99"/>
    <w:qFormat/>
    <w:rsid w:val="00CA0BEB"/>
    <w:pPr>
      <w:keepLines/>
      <w:numPr>
        <w:numId w:val="4"/>
      </w:numPr>
      <w:contextualSpacing/>
    </w:pPr>
    <w:rPr>
      <w:rFonts w:eastAsiaTheme="minorEastAsia"/>
      <w:lang w:eastAsia="en-GB"/>
    </w:rPr>
  </w:style>
  <w:style w:type="character" w:styleId="Strong">
    <w:name w:val="Strong"/>
    <w:basedOn w:val="DefaultParagraphFont"/>
    <w:uiPriority w:val="14"/>
    <w:qFormat/>
    <w:rsid w:val="00D51811"/>
    <w:rPr>
      <w:rFonts w:asciiTheme="majorHAnsi" w:hAnsiTheme="majorHAnsi"/>
      <w:b w:val="0"/>
      <w:bCs/>
    </w:rPr>
  </w:style>
  <w:style w:type="table" w:customStyle="1" w:styleId="TemplateTable2">
    <w:name w:val="Template Table 2"/>
    <w:basedOn w:val="TableNormal"/>
    <w:uiPriority w:val="99"/>
    <w:rsid w:val="00543CE3"/>
    <w:pPr>
      <w:spacing w:after="0"/>
      <w:jc w:val="left"/>
    </w:pPr>
    <w:rPr>
      <w:sz w:val="20"/>
      <w:szCs w:val="20"/>
      <w:lang w:val="en-US"/>
    </w:rPr>
    <w:tblPr>
      <w:tblStyleRowBandSize w:val="1"/>
      <w:tblStyleColBandSize w:val="1"/>
      <w:tblBorders>
        <w:top w:val="dotted" w:sz="8" w:space="0" w:color="1A2845" w:themeColor="accent1"/>
        <w:left w:val="dotted" w:sz="8" w:space="0" w:color="1A2845" w:themeColor="accent1"/>
        <w:bottom w:val="dotted" w:sz="8" w:space="0" w:color="1A2845" w:themeColor="accent1"/>
        <w:right w:val="dotted" w:sz="8" w:space="0" w:color="1A2845" w:themeColor="accent1"/>
        <w:insideH w:val="dotted" w:sz="8" w:space="0" w:color="1A2845" w:themeColor="accent1"/>
        <w:insideV w:val="dotted" w:sz="8" w:space="0" w:color="1A2845" w:themeColor="accent1"/>
      </w:tblBorders>
    </w:tblPr>
    <w:tcPr>
      <w:vAlign w:val="center"/>
    </w:tcPr>
    <w:tblStylePr w:type="firstRow">
      <w:rPr>
        <w:rFonts w:asciiTheme="majorHAnsi" w:hAnsiTheme="majorHAnsi"/>
        <w:b w:val="0"/>
        <w:bCs/>
        <w:color w:val="FFFFFF" w:themeColor="background1"/>
        <w:sz w:val="22"/>
      </w:rPr>
      <w:tblPr/>
      <w:tcPr>
        <w:tcBorders>
          <w:top w:val="dotted" w:sz="4" w:space="0" w:color="1A2845" w:themeColor="accent1"/>
          <w:left w:val="dotted" w:sz="4" w:space="0" w:color="1A2845" w:themeColor="accent1"/>
          <w:bottom w:val="dotted" w:sz="4" w:space="0" w:color="1A2845" w:themeColor="accent1"/>
          <w:right w:val="dotted" w:sz="4" w:space="0" w:color="1A2845" w:themeColor="accent1"/>
          <w:insideH w:val="dotted" w:sz="4" w:space="0" w:color="1A2845" w:themeColor="accent1"/>
          <w:insideV w:val="dotted" w:sz="4" w:space="0" w:color="1A2845" w:themeColor="accent1"/>
        </w:tcBorders>
        <w:shd w:val="clear" w:color="auto" w:fill="000000" w:themeFill="text1"/>
      </w:tcPr>
    </w:tblStylePr>
    <w:tblStylePr w:type="lastRow">
      <w:rPr>
        <w:rFonts w:asciiTheme="minorHAnsi" w:hAnsiTheme="minorHAnsi"/>
        <w:b/>
        <w:bCs/>
      </w:rPr>
      <w:tblPr/>
      <w:tcPr>
        <w:tcBorders>
          <w:top w:val="double" w:sz="4" w:space="0" w:color="4A6EBA" w:themeColor="accent1" w:themeTint="99"/>
        </w:tcBorders>
      </w:tcPr>
    </w:tblStylePr>
    <w:tblStylePr w:type="firstCol">
      <w:rPr>
        <w:rFonts w:asciiTheme="minorHAnsi" w:hAnsiTheme="minorHAnsi"/>
        <w:b/>
        <w:bCs/>
      </w:rPr>
      <w:tblPr/>
      <w:tcPr>
        <w:shd w:val="clear" w:color="auto" w:fill="FFFFFF" w:themeFill="background1"/>
      </w:tcPr>
    </w:tblStylePr>
    <w:tblStylePr w:type="lastCol">
      <w:rPr>
        <w:rFonts w:asciiTheme="minorHAnsi" w:hAnsiTheme="minorHAnsi"/>
        <w:b/>
        <w:bCs/>
      </w:rPr>
      <w:tblPr/>
      <w:tcPr>
        <w:tcBorders>
          <w:top w:val="dotted" w:sz="4" w:space="0" w:color="1A2845" w:themeColor="accent1"/>
          <w:left w:val="dotted" w:sz="4" w:space="0" w:color="1A2845" w:themeColor="accent1"/>
          <w:bottom w:val="dotted" w:sz="4" w:space="0" w:color="1A2845" w:themeColor="accent1"/>
          <w:right w:val="dotted" w:sz="4" w:space="0" w:color="1A2845" w:themeColor="accent1"/>
          <w:insideH w:val="dotted" w:sz="4" w:space="0" w:color="1A2845" w:themeColor="accent1"/>
          <w:insideV w:val="dotted" w:sz="4" w:space="0" w:color="1A2845" w:themeColor="accent1"/>
          <w:tl2br w:val="nil"/>
          <w:tr2bl w:val="nil"/>
        </w:tcBorders>
      </w:tcPr>
    </w:tblStylePr>
    <w:tblStylePr w:type="band1Vert">
      <w:tblPr/>
      <w:tcPr>
        <w:shd w:val="clear" w:color="auto" w:fill="FFFFFF" w:themeFill="background1"/>
      </w:tcPr>
    </w:tblStylePr>
    <w:tblStylePr w:type="band1Horz">
      <w:tblPr/>
      <w:tcPr>
        <w:shd w:val="clear" w:color="auto" w:fill="FFFFFF" w:themeFill="background1"/>
      </w:tcPr>
    </w:tblStylePr>
  </w:style>
  <w:style w:type="table" w:customStyle="1" w:styleId="TemplateTable3">
    <w:name w:val="Template Table 3"/>
    <w:basedOn w:val="TableNormal"/>
    <w:uiPriority w:val="99"/>
    <w:rsid w:val="00DF0101"/>
    <w:pPr>
      <w:spacing w:after="0"/>
      <w:jc w:val="left"/>
    </w:pPr>
    <w:rPr>
      <w:sz w:val="20"/>
      <w:szCs w:val="20"/>
      <w:lang w:val="en-US"/>
    </w:rPr>
    <w:tblPr>
      <w:tblStyleRowBandSize w:val="1"/>
      <w:tblStyleColBandSize w:val="1"/>
      <w:tblBorders>
        <w:top w:val="single" w:sz="4" w:space="0" w:color="5B6972" w:themeColor="accent2"/>
        <w:left w:val="single" w:sz="4" w:space="0" w:color="5B6972" w:themeColor="accent2"/>
        <w:bottom w:val="single" w:sz="4" w:space="0" w:color="5B6972" w:themeColor="accent2"/>
        <w:right w:val="single" w:sz="4" w:space="0" w:color="5B6972" w:themeColor="accent2"/>
        <w:insideH w:val="single" w:sz="4" w:space="0" w:color="5B6972" w:themeColor="accent2"/>
        <w:insideV w:val="single" w:sz="4" w:space="0" w:color="5B6972" w:themeColor="accent2"/>
      </w:tblBorders>
      <w:tblCellMar>
        <w:top w:w="29" w:type="dxa"/>
        <w:left w:w="115" w:type="dxa"/>
        <w:bottom w:w="29" w:type="dxa"/>
        <w:right w:w="115" w:type="dxa"/>
      </w:tblCellMar>
    </w:tblPr>
    <w:tcPr>
      <w:shd w:val="clear" w:color="auto" w:fill="FFFFFF" w:themeFill="background1"/>
      <w:vAlign w:val="center"/>
    </w:tcPr>
    <w:tblStylePr w:type="firstRow">
      <w:rPr>
        <w:rFonts w:asciiTheme="majorHAnsi" w:hAnsiTheme="majorHAnsi"/>
        <w:b w:val="0"/>
        <w:bCs/>
        <w:color w:val="FFFFFF" w:themeColor="background1"/>
        <w:sz w:val="22"/>
      </w:rPr>
      <w:tblPr/>
      <w:tcPr>
        <w:tcBorders>
          <w:top w:val="single" w:sz="4" w:space="0" w:color="5B6972" w:themeColor="accent2"/>
          <w:left w:val="single" w:sz="4" w:space="0" w:color="5B6972" w:themeColor="accent2"/>
          <w:bottom w:val="single" w:sz="4" w:space="0" w:color="5B6972" w:themeColor="accent2"/>
          <w:right w:val="single" w:sz="4" w:space="0" w:color="5B6972" w:themeColor="accent2"/>
          <w:insideH w:val="single" w:sz="4" w:space="0" w:color="5B6972" w:themeColor="accent2"/>
          <w:insideV w:val="single" w:sz="4" w:space="0" w:color="5B6972" w:themeColor="accent2"/>
        </w:tcBorders>
        <w:shd w:val="clear" w:color="auto" w:fill="5B6972" w:themeFill="accent2"/>
      </w:tcPr>
    </w:tblStylePr>
    <w:tblStylePr w:type="lastRow">
      <w:rPr>
        <w:b/>
        <w:bCs/>
      </w:rPr>
      <w:tblPr/>
      <w:tcPr>
        <w:tcBorders>
          <w:top w:val="double" w:sz="4" w:space="0" w:color="894E54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AEA" w:themeFill="accent6" w:themeFillTint="33"/>
      </w:tcPr>
    </w:tblStylePr>
    <w:tblStylePr w:type="band1Horz">
      <w:tblPr/>
      <w:tcPr>
        <w:shd w:val="clear" w:color="auto" w:fill="E6EAEA" w:themeFill="accent6" w:themeFillTint="33"/>
      </w:tcPr>
    </w:tblStylePr>
  </w:style>
  <w:style w:type="table" w:customStyle="1" w:styleId="TemplateTable4">
    <w:name w:val="Template Table 4"/>
    <w:basedOn w:val="TableNormal"/>
    <w:uiPriority w:val="99"/>
    <w:rsid w:val="00FA114B"/>
    <w:pPr>
      <w:spacing w:after="0"/>
      <w:jc w:val="left"/>
    </w:pPr>
    <w:rPr>
      <w:rFonts w:eastAsiaTheme="minorEastAsia"/>
      <w:sz w:val="20"/>
      <w:szCs w:val="28"/>
      <w:lang w:val="en-US"/>
    </w:rPr>
    <w:tblPr>
      <w:tblBorders>
        <w:insideV w:val="single" w:sz="12" w:space="0" w:color="849A98" w:themeColor="accent5"/>
      </w:tblBorders>
    </w:tblPr>
    <w:tcPr>
      <w:shd w:val="clear" w:color="auto" w:fill="FFFFFF" w:themeFill="background1"/>
      <w:vAlign w:val="center"/>
    </w:tcPr>
    <w:tblStylePr w:type="firstRow">
      <w:rPr>
        <w:rFonts w:asciiTheme="minorHAnsi" w:hAnsiTheme="minorHAnsi"/>
        <w:b/>
        <w:i w:val="0"/>
        <w:caps/>
        <w:smallCaps w:val="0"/>
        <w:color w:val="5B6972" w:themeColor="accent2"/>
        <w:spacing w:val="20"/>
        <w:sz w:val="22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FFFFFF" w:themeFill="background1"/>
      </w:tcPr>
    </w:tblStylePr>
  </w:style>
  <w:style w:type="paragraph" w:styleId="NoSpacing">
    <w:name w:val="No Spacing"/>
    <w:uiPriority w:val="13"/>
    <w:qFormat/>
    <w:rsid w:val="00366415"/>
    <w:pPr>
      <w:spacing w:after="0"/>
    </w:pPr>
  </w:style>
  <w:style w:type="character" w:customStyle="1" w:styleId="Heading7Char">
    <w:name w:val="Heading 7 Char"/>
    <w:basedOn w:val="DefaultParagraphFont"/>
    <w:link w:val="Heading7"/>
    <w:uiPriority w:val="9"/>
    <w:semiHidden/>
    <w:rsid w:val="00582EA0"/>
    <w:rPr>
      <w:rFonts w:eastAsiaTheme="majorEastAsia" w:cstheme="majorBidi"/>
      <w:i/>
      <w:iCs/>
      <w:sz w:val="20"/>
      <w:lang w:val="en-US"/>
    </w:rPr>
  </w:style>
  <w:style w:type="character" w:customStyle="1" w:styleId="fontstyle01">
    <w:name w:val="fontstyle01"/>
    <w:basedOn w:val="DefaultParagraphFont"/>
    <w:rsid w:val="00836D54"/>
    <w:rPr>
      <w:rFonts w:ascii="Gill Sans MT" w:hAnsi="Gill Sans MT" w:hint="default"/>
      <w:b w:val="0"/>
      <w:bCs w:val="0"/>
      <w:i w:val="0"/>
      <w:iCs w:val="0"/>
      <w:color w:val="878D92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0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5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25859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729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02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80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1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54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ECECE"/>
            <w:right w:val="none" w:sz="0" w:space="0" w:color="auto"/>
          </w:divBdr>
          <w:divsChild>
            <w:div w:id="2115125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8990610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199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48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25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28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592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424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488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07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8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48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61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8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64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46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hyperlink" Target="http://www.themint.org/teens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wner\Documents\SecretaryZone\fiverr\1Resources\Templates\SecretaryZone%20One-page%20Template.dotx" TargetMode="External"/></Relationships>
</file>

<file path=word/theme/theme1.xml><?xml version="1.0" encoding="utf-8"?>
<a:theme xmlns:a="http://schemas.openxmlformats.org/drawingml/2006/main" name="Bairds Malt">
  <a:themeElements>
    <a:clrScheme name="Custom 71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1A2845"/>
      </a:accent1>
      <a:accent2>
        <a:srgbClr val="5B6972"/>
      </a:accent2>
      <a:accent3>
        <a:srgbClr val="894E54"/>
      </a:accent3>
      <a:accent4>
        <a:srgbClr val="894E54"/>
      </a:accent4>
      <a:accent5>
        <a:srgbClr val="849A98"/>
      </a:accent5>
      <a:accent6>
        <a:srgbClr val="849A98"/>
      </a:accent6>
      <a:hlink>
        <a:srgbClr val="894E54"/>
      </a:hlink>
      <a:folHlink>
        <a:srgbClr val="894E54"/>
      </a:folHlink>
    </a:clrScheme>
    <a:fontScheme name="Custom 2">
      <a:majorFont>
        <a:latin typeface="segoe ui semibold"/>
        <a:ea typeface=""/>
        <a:cs typeface=""/>
      </a:majorFont>
      <a:minorFont>
        <a:latin typeface="segoe ui"/>
        <a:ea typeface=""/>
        <a:cs typeface=""/>
      </a:minorFont>
    </a:fontScheme>
    <a:fmtScheme name="Subtle Solids">
      <a:fillStyleLst>
        <a:solidFill>
          <a:schemeClr val="phClr"/>
        </a:solidFill>
        <a:solidFill>
          <a:schemeClr val="phClr">
            <a:tint val="65000"/>
          </a:schemeClr>
        </a:solidFill>
        <a:solidFill>
          <a:schemeClr val="phClr">
            <a:shade val="80000"/>
            <a:satMod val="150000"/>
          </a:schemeClr>
        </a:solidFill>
      </a:fillStyleLst>
      <a:lnStyleLst>
        <a:ln w="9525" cap="flat" cmpd="sng" algn="ctr">
          <a:solidFill>
            <a:schemeClr val="phClr"/>
          </a:solidFill>
          <a:prstDash val="solid"/>
        </a:ln>
        <a:ln w="10795" cap="flat" cmpd="sng" algn="ctr">
          <a:solidFill>
            <a:schemeClr val="phClr"/>
          </a:solidFill>
          <a:prstDash val="solid"/>
        </a:ln>
        <a:ln w="17145" cap="flat" cmpd="sng" algn="ctr">
          <a:solidFill>
            <a:schemeClr val="phClr">
              <a:shade val="95000"/>
              <a:alpha val="50000"/>
              <a:satMod val="150000"/>
            </a:schemeClr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44450" dist="13970" dir="5400000" algn="ctr" rotWithShape="0">
              <a:srgbClr val="000000">
                <a:alpha val="45000"/>
              </a:srgbClr>
            </a:outerShdw>
          </a:effectLst>
          <a:scene3d>
            <a:camera prst="orthographicFront">
              <a:rot lat="0" lon="0" rev="0"/>
            </a:camera>
            <a:lightRig rig="twoPt" dir="tl"/>
          </a:scene3d>
          <a:sp3d prstMaterial="flat">
            <a:bevelT w="12700" h="25400" prst="coolSlant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Bairds Malt" id="{EF2D220E-D9E9-AD43-8B92-AA496FD323FE}" vid="{C00C6625-089E-2747-998D-CC288BAC458B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A8886E9C-948C-4327-AF5C-C43C1E2162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SecretaryZone One-page Template.dotx</Template>
  <TotalTime>0</TotalTime>
  <Pages>4</Pages>
  <Words>403</Words>
  <Characters>2302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2700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2021-11-02T19:50:00Z</dcterms:created>
  <dcterms:modified xsi:type="dcterms:W3CDTF">2022-01-27T18:38:00Z</dcterms:modified>
</cp:coreProperties>
</file>